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0E3D3B" w14:textId="1975C0AC" w:rsidR="0044792E" w:rsidRPr="009C39F0" w:rsidRDefault="003B12C3">
      <w:pPr>
        <w:pStyle w:val="Abschnittsberschrift"/>
        <w:rPr>
          <w:b/>
          <w:lang w:val="de-CH"/>
        </w:rPr>
      </w:pPr>
      <w:r w:rsidRPr="009C39F0">
        <w:rPr>
          <w:b/>
          <w:sz w:val="24"/>
          <w:lang w:val="de-CH"/>
        </w:rPr>
        <w:t>Schulbildung</w:t>
      </w:r>
      <w:r w:rsidR="002B0960" w:rsidRPr="009C39F0">
        <w:rPr>
          <w:b/>
          <w:noProof/>
          <w:sz w:val="24"/>
          <w:lang w:val="de-CH"/>
        </w:rPr>
        <mc:AlternateContent>
          <mc:Choice Requires="wps">
            <w:drawing>
              <wp:anchor distT="45720" distB="45720" distL="114300" distR="114300" simplePos="0" relativeHeight="251661312" behindDoc="1" locked="0" layoutInCell="1" allowOverlap="1" wp14:anchorId="71094C0B" wp14:editId="62713AA8">
                <wp:simplePos x="0" y="0"/>
                <wp:positionH relativeFrom="column">
                  <wp:posOffset>-2617470</wp:posOffset>
                </wp:positionH>
                <wp:positionV relativeFrom="paragraph">
                  <wp:posOffset>2540</wp:posOffset>
                </wp:positionV>
                <wp:extent cx="1299210" cy="1667510"/>
                <wp:effectExtent l="0" t="0" r="0" b="5715"/>
                <wp:wrapNone/>
                <wp:docPr id="217" name="Textfeld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9210" cy="1667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8E88C" w14:textId="70EE453C" w:rsidR="002B0960" w:rsidRDefault="00421320" w:rsidP="002B0960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de-CH"/>
                              </w:rPr>
                              <w:drawing>
                                <wp:inline distT="0" distB="0" distL="0" distR="0" wp14:anchorId="7FE309D3" wp14:editId="43FCEDBF">
                                  <wp:extent cx="1428750" cy="1428750"/>
                                  <wp:effectExtent l="0" t="0" r="0" b="0"/>
                                  <wp:docPr id="3" name="Grafik 3" descr="https://upload.wikimedia.org/wikipedia/commons/d/d1/FlatUserIco.png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Grafik 1" descr="https://upload.wikimedia.org/wikipedia/commons/d/d1/FlatUserIco.pn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8750" cy="14287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094C0B" id="_x0000_t202" coordsize="21600,21600" o:spt="202" path="m,l,21600r21600,l21600,xe">
                <v:stroke joinstyle="miter"/>
                <v:path gradientshapeok="t" o:connecttype="rect"/>
              </v:shapetype>
              <v:shape id="Textfeld 217" o:spid="_x0000_s1026" type="#_x0000_t202" style="position:absolute;margin-left:-206.1pt;margin-top:.2pt;width:102.3pt;height:131.3pt;z-index:-251655168;visibility:visible;mso-wrap-style:non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" stroked="f">
                <v:textbox style="mso-fit-shape-to-text:t">
                  <w:txbxContent>
                    <w:p w14:paraId="4BE8E88C" w14:textId="70EE453C" w:rsidR="002B0960" w:rsidRDefault="00421320" w:rsidP="002B0960">
                      <w:pPr>
                        <w:jc w:val="center"/>
                      </w:pPr>
                      <w:r>
                        <w:rPr>
                          <w:noProof/>
                          <w:lang w:val="de-CH"/>
                        </w:rPr>
                        <w:drawing>
                          <wp:inline distT="0" distB="0" distL="0" distR="0" wp14:anchorId="7FE309D3" wp14:editId="43FCEDBF">
                            <wp:extent cx="1428750" cy="1428750"/>
                            <wp:effectExtent l="0" t="0" r="0" b="0"/>
                            <wp:docPr id="3" name="Grafik 3" descr="https://upload.wikimedia.org/wikipedia/commons/d/d1/FlatUserIco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Grafik 1" descr="https://upload.wikimedia.org/wikipedia/commons/d/d1/FlatUserIco.png"/>
                                    <pic:cNvPicPr/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8750" cy="14287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dt>
      <w:sdtPr>
        <w:rPr>
          <w:rFonts w:asciiTheme="minorHAnsi" w:eastAsiaTheme="minorHAnsi" w:hAnsiTheme="minorHAnsi" w:cstheme="minorBidi"/>
          <w:sz w:val="20"/>
          <w:lang w:val="de-CH"/>
        </w:rPr>
        <w:id w:val="-1472127747"/>
        <w15:appearance w15:val="hidden"/>
      </w:sdtPr>
      <w:sdtEndPr/>
      <w:sdtContent>
        <w:sdt>
          <w:sdtPr>
            <w:rPr>
              <w:rFonts w:asciiTheme="minorHAnsi" w:eastAsiaTheme="minorHAnsi" w:hAnsiTheme="minorHAnsi" w:cstheme="minorBidi"/>
              <w:sz w:val="20"/>
              <w:lang w:val="de-CH"/>
            </w:rPr>
            <w:id w:val="-1260518174"/>
            <w:placeholder>
              <w:docPart w:val="BB99EFAC9B944F03A43E8D7292417C91"/>
            </w:placeholder>
            <w15:appearance w15:val="hidden"/>
          </w:sdtPr>
          <w:sdtEndPr/>
          <w:sdtContent>
            <w:sdt>
              <w:sdtPr>
                <w:rPr>
                  <w:rFonts w:asciiTheme="minorHAnsi" w:eastAsiaTheme="minorHAnsi" w:hAnsiTheme="minorHAnsi" w:cstheme="minorBidi"/>
                  <w:sz w:val="20"/>
                  <w:lang w:val="de-CH"/>
                </w:rPr>
                <w:id w:val="48811269"/>
                <w15:repeatingSection/>
              </w:sdtPr>
              <w:sdtEndPr/>
              <w:sdtContent>
                <w:sdt>
                  <w:sdtPr>
                    <w:rPr>
                      <w:rFonts w:asciiTheme="minorHAnsi" w:eastAsiaTheme="minorHAnsi" w:hAnsiTheme="minorHAnsi" w:cstheme="minorBidi"/>
                      <w:sz w:val="20"/>
                      <w:lang w:val="de-CH"/>
                    </w:rPr>
                    <w:id w:val="-1355958107"/>
                    <w:placeholder>
                      <w:docPart w:val="8381FAA3C6F24EA3886144C3B76DEDC1"/>
                    </w:placeholder>
                    <w15:repeatingSectionItem/>
                  </w:sdtPr>
                  <w:sdtEndPr/>
                  <w:sdtContent>
                    <w:p w14:paraId="2AC8FB46" w14:textId="4F32FF0B" w:rsidR="003B12C3" w:rsidRPr="00FB0FF4" w:rsidRDefault="003B12C3" w:rsidP="003B12C3">
                      <w:pPr>
                        <w:pStyle w:val="Beschreibung"/>
                        <w:rPr>
                          <w:color w:val="auto"/>
                          <w:lang w:val="de-CH"/>
                        </w:rPr>
                      </w:pPr>
                      <w:r w:rsidRPr="00031D7A">
                        <w:rPr>
                          <w:sz w:val="24"/>
                          <w:lang w:val="de-CH"/>
                        </w:rPr>
                        <w:t>Sekundarschule</w:t>
                      </w:r>
                      <w:r w:rsidRPr="00031D7A">
                        <w:rPr>
                          <w:lang w:val="de-CH"/>
                        </w:rPr>
                        <w:t xml:space="preserve"> </w:t>
                      </w:r>
                      <w:r w:rsidR="009C39F0" w:rsidRPr="00FB0FF4">
                        <w:rPr>
                          <w:color w:val="auto"/>
                          <w:lang w:val="de-CH"/>
                        </w:rPr>
                        <w:t>(A, B oder C)</w:t>
                      </w:r>
                    </w:p>
                    <w:p w14:paraId="7B5C76FB" w14:textId="4A3F7EE6" w:rsidR="003B12C3" w:rsidRPr="00031D7A" w:rsidRDefault="003B12C3" w:rsidP="003B12C3">
                      <w:pPr>
                        <w:pStyle w:val="Lebenslauf-Datum"/>
                        <w:rPr>
                          <w:sz w:val="20"/>
                          <w:lang w:val="de-CH"/>
                        </w:rPr>
                      </w:pPr>
                      <w:r w:rsidRPr="00031D7A">
                        <w:rPr>
                          <w:sz w:val="20"/>
                          <w:lang w:val="de-CH"/>
                        </w:rPr>
                        <w:t xml:space="preserve">xx.20yy </w:t>
                      </w:r>
                      <w:r w:rsidRPr="00031D7A">
                        <w:rPr>
                          <w:lang w:val="de-CH"/>
                        </w:rPr>
                        <w:t xml:space="preserve">– </w:t>
                      </w:r>
                      <w:r w:rsidRPr="00031D7A">
                        <w:rPr>
                          <w:sz w:val="20"/>
                          <w:lang w:val="de-CH"/>
                        </w:rPr>
                        <w:t>xx.20yy</w:t>
                      </w:r>
                    </w:p>
                    <w:p w14:paraId="254D711F" w14:textId="1C879F01" w:rsidR="003B12C3" w:rsidRPr="00031D7A" w:rsidRDefault="00BE04EC" w:rsidP="003B12C3">
                      <w:pPr>
                        <w:pStyle w:val="Lebenslauf-Datum"/>
                        <w:rPr>
                          <w:sz w:val="20"/>
                          <w:lang w:val="de-CH"/>
                        </w:rPr>
                      </w:pPr>
                      <w:r>
                        <w:rPr>
                          <w:sz w:val="20"/>
                          <w:lang w:val="de-CH"/>
                        </w:rPr>
                        <w:t>Schule</w:t>
                      </w:r>
                      <w:r w:rsidR="003B12C3" w:rsidRPr="00031D7A">
                        <w:rPr>
                          <w:sz w:val="20"/>
                          <w:lang w:val="de-CH"/>
                        </w:rPr>
                        <w:t>, Ort</w:t>
                      </w:r>
                    </w:p>
                    <w:p w14:paraId="12497E42" w14:textId="4AE7698C" w:rsidR="003B12C3" w:rsidRPr="00031D7A" w:rsidRDefault="003B12C3" w:rsidP="003B12C3">
                      <w:pPr>
                        <w:pStyle w:val="Beschreibung"/>
                        <w:rPr>
                          <w:rFonts w:asciiTheme="minorHAnsi" w:eastAsiaTheme="minorHAnsi" w:hAnsiTheme="minorHAnsi" w:cstheme="minorBidi"/>
                          <w:sz w:val="20"/>
                          <w:lang w:val="de-CH"/>
                        </w:rPr>
                      </w:pPr>
                    </w:p>
                    <w:p w14:paraId="47D013A8" w14:textId="77777777" w:rsidR="003B12C3" w:rsidRPr="00031D7A" w:rsidRDefault="003B12C3" w:rsidP="003B12C3">
                      <w:pPr>
                        <w:pStyle w:val="Beschreibung"/>
                        <w:rPr>
                          <w:lang w:val="de-CH"/>
                        </w:rPr>
                      </w:pPr>
                      <w:r w:rsidRPr="00031D7A">
                        <w:rPr>
                          <w:sz w:val="24"/>
                          <w:lang w:val="de-CH"/>
                        </w:rPr>
                        <w:t>Primarschule</w:t>
                      </w:r>
                    </w:p>
                    <w:p w14:paraId="0A02D3B1" w14:textId="00F4276F" w:rsidR="003B12C3" w:rsidRPr="00031D7A" w:rsidRDefault="003B12C3" w:rsidP="003B12C3">
                      <w:pPr>
                        <w:pStyle w:val="Lebenslauf-Datum"/>
                        <w:rPr>
                          <w:sz w:val="20"/>
                          <w:lang w:val="de-CH"/>
                        </w:rPr>
                      </w:pPr>
                      <w:r w:rsidRPr="00031D7A">
                        <w:rPr>
                          <w:sz w:val="20"/>
                          <w:lang w:val="de-CH"/>
                        </w:rPr>
                        <w:t xml:space="preserve">xx.20yy </w:t>
                      </w:r>
                      <w:r w:rsidRPr="00031D7A">
                        <w:rPr>
                          <w:lang w:val="de-CH"/>
                        </w:rPr>
                        <w:t xml:space="preserve">– </w:t>
                      </w:r>
                      <w:r w:rsidRPr="00031D7A">
                        <w:rPr>
                          <w:sz w:val="20"/>
                          <w:lang w:val="de-CH"/>
                        </w:rPr>
                        <w:t>xx.20yy</w:t>
                      </w:r>
                    </w:p>
                    <w:p w14:paraId="1FD2FFC2" w14:textId="7FC44C13" w:rsidR="00F527F3" w:rsidRPr="00031D7A" w:rsidRDefault="00BE04EC" w:rsidP="003B12C3">
                      <w:pPr>
                        <w:pStyle w:val="Lebenslauf-Datum"/>
                        <w:rPr>
                          <w:lang w:val="de-CH"/>
                        </w:rPr>
                      </w:pPr>
                      <w:r>
                        <w:rPr>
                          <w:sz w:val="20"/>
                          <w:lang w:val="de-CH"/>
                        </w:rPr>
                        <w:t>Schule</w:t>
                      </w:r>
                      <w:r w:rsidR="003B12C3" w:rsidRPr="00031D7A">
                        <w:rPr>
                          <w:sz w:val="20"/>
                          <w:lang w:val="de-CH"/>
                        </w:rPr>
                        <w:t>, Ort</w:t>
                      </w:r>
                      <w:r w:rsidR="003B12C3" w:rsidRPr="00031D7A">
                        <w:rPr>
                          <w:noProof/>
                          <w:lang w:val="de-CH"/>
                        </w:rPr>
                        <w:t xml:space="preserve"> </w:t>
                      </w:r>
                      <w:r w:rsidR="00DA22C9" w:rsidRPr="00031D7A">
                        <w:rPr>
                          <w:noProof/>
                          <w:lang w:val="de-CH"/>
                        </w:rPr>
                        <mc:AlternateContent>
                          <mc:Choice Requires="wps">
                            <w:drawing>
                              <wp:anchor distT="0" distB="0" distL="114300" distR="114300" simplePos="0" relativeHeight="251659264" behindDoc="0" locked="0" layoutInCell="1" allowOverlap="1" wp14:anchorId="4D03B491" wp14:editId="2232FD8A">
                                <wp:simplePos x="0" y="0"/>
                                <wp:positionH relativeFrom="column">
                                  <wp:posOffset>-2484120</wp:posOffset>
                                </wp:positionH>
                                <wp:positionV relativeFrom="paragraph">
                                  <wp:posOffset>263525</wp:posOffset>
                                </wp:positionV>
                                <wp:extent cx="1901825" cy="6863715"/>
                                <wp:effectExtent l="0" t="0" r="3175" b="13335"/>
                                <wp:wrapSquare wrapText="bothSides"/>
                                <wp:docPr id="11" name="Textfeld 11"/>
                                <wp:cNvGraphicFramePr/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 txBox="1"/>
                                      <wps:spPr>
                                        <a:xfrm>
                                          <a:off x="0" y="0"/>
                                          <a:ext cx="1901825" cy="68637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  <a:effectLst/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sdt>
                                            <w:sdtPr>
                                              <w:rPr>
                                                <w:b/>
                                                <w:color w:val="auto"/>
                                                <w:sz w:val="36"/>
                                                <w:szCs w:val="36"/>
                                              </w:rPr>
                                              <w:alias w:val="Ihr Name"/>
                                              <w:tag w:val=""/>
                                              <w:id w:val="-1423100799"/>
                                              <w:placeholder>
                                                <w:docPart w:val="B43BD6183ABC46F7B8C2E34C5094425E"/>
                                              </w:placeholder>
          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          <w:text w:multiLine="1"/>
                                            </w:sdtPr>
                                            <w:sdtEndPr/>
                                            <w:sdtContent>
                                              <w:p w14:paraId="21774C0C" w14:textId="34E7332A" w:rsidR="0044792E" w:rsidRPr="00F652BA" w:rsidRDefault="005F54CE" w:rsidP="00F652BA">
                                                <w:pPr>
                                                  <w:pStyle w:val="Name"/>
                                                  <w:spacing w:after="120" w:line="500" w:lineRule="exact"/>
                                                  <w:rPr>
                                                    <w:b/>
                                                    <w:color w:val="auto"/>
                                                    <w:sz w:val="36"/>
                                                    <w:szCs w:val="36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b/>
                                                    <w:color w:val="auto"/>
                                                    <w:sz w:val="36"/>
                                                    <w:szCs w:val="36"/>
                                                  </w:rPr>
                                                  <w:t xml:space="preserve">Vorname </w:t>
                                                </w:r>
                                                <w:r w:rsidR="008F4D7A" w:rsidRPr="00F652BA">
                                                  <w:rPr>
                                                    <w:b/>
                                                    <w:color w:val="auto"/>
                                                    <w:sz w:val="36"/>
                                                    <w:szCs w:val="36"/>
                                                  </w:rPr>
                                                  <w:t>Nachname</w:t>
                                                </w:r>
                                              </w:p>
                                            </w:sdtContent>
                                          </w:sdt>
                                          <w:p w14:paraId="3ED80AD3" w14:textId="4FA364D2" w:rsidR="002D3F68" w:rsidRPr="002D3F68" w:rsidRDefault="002D3F68" w:rsidP="002D3F68">
                                            <w:pPr>
                                              <w:pStyle w:val="Abschnittsberschrift"/>
                                              <w:rPr>
                                                <w:b/>
                                                <w:lang w:val="de-CH"/>
                                              </w:rPr>
                                            </w:pPr>
                                            <w:r>
                                              <w:rPr>
                                                <w:b/>
                                                <w:sz w:val="24"/>
                                                <w:lang w:val="de-CH"/>
                                              </w:rPr>
                                              <w:br/>
                                            </w:r>
                                            <w:r w:rsidRPr="002D3F68">
                                              <w:rPr>
                                                <w:b/>
                                                <w:sz w:val="24"/>
                                                <w:lang w:val="de-CH"/>
                                              </w:rPr>
                                              <w:t>PERSONALIEN</w:t>
                                            </w:r>
                                          </w:p>
                                          <w:p w14:paraId="78AD207A" w14:textId="18ED912D" w:rsidR="00693912" w:rsidRDefault="008F4D7A" w:rsidP="007858CC">
                                            <w:pPr>
                                              <w:pStyle w:val="WichtigerPunkt"/>
                                              <w:numPr>
                                                <w:ilvl w:val="0"/>
                                                <w:numId w:val="0"/>
                                              </w:numPr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</w:pPr>
                                            <w:r w:rsidRPr="00B9686A"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  <w:lang w:val="de-CH"/>
                                              </w:rPr>
                                              <w:t>Strasse</w:t>
                                            </w:r>
                                            <w:r w:rsidRPr="008F4D7A"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t xml:space="preserve"> Nummer</w:t>
                                            </w:r>
                                            <w:r w:rsidR="00693912"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br/>
                                            </w:r>
                                            <w:r w:rsidRPr="008F4D7A"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t>PLZ Ort</w:t>
                                            </w:r>
                                          </w:p>
                                          <w:p w14:paraId="719A945A" w14:textId="1F59A9CA" w:rsidR="008F4D7A" w:rsidRDefault="0028796C" w:rsidP="007858CC">
                                            <w:pPr>
                                              <w:pStyle w:val="WichtigerPunkt"/>
                                              <w:numPr>
                                                <w:ilvl w:val="0"/>
                                                <w:numId w:val="0"/>
                                              </w:numPr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t>Telefon</w:t>
                                            </w:r>
                                          </w:p>
                                          <w:p w14:paraId="0B040B1F" w14:textId="40E9F0EA" w:rsidR="00DA22C9" w:rsidRDefault="0028796C" w:rsidP="007858CC">
                                            <w:pPr>
                                              <w:pStyle w:val="WichtigerPunkt"/>
                                              <w:numPr>
                                                <w:ilvl w:val="0"/>
                                                <w:numId w:val="0"/>
                                              </w:numPr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t>E-Mail</w:t>
                                            </w:r>
                                            <w:r w:rsidR="00342AB7"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t xml:space="preserve"> </w:t>
                                            </w:r>
                                            <w:r w:rsidR="00693912"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br/>
                                            </w:r>
                                          </w:p>
                                          <w:p w14:paraId="352B635A" w14:textId="3D45EA41" w:rsidR="00693912" w:rsidRDefault="0028796C" w:rsidP="007858CC">
                                            <w:pPr>
                                              <w:pStyle w:val="WichtigerPunkt"/>
                                              <w:numPr>
                                                <w:ilvl w:val="0"/>
                                                <w:numId w:val="0"/>
                                              </w:numPr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t>Geburtsdatum</w:t>
                                            </w:r>
                                            <w:r w:rsidR="00693912"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t xml:space="preserve">: </w:t>
                                            </w:r>
                                            <w:r w:rsidR="00584C3A" w:rsidRPr="00584C3A"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t>TT.MM.JJJJ</w:t>
                                            </w:r>
                                          </w:p>
                                          <w:p w14:paraId="688D29B8" w14:textId="0D8BEE26" w:rsidR="00693912" w:rsidRDefault="004313E4" w:rsidP="000E33E7">
                                            <w:pPr>
                                              <w:pStyle w:val="WichtigerPunkt"/>
                                              <w:numPr>
                                                <w:ilvl w:val="0"/>
                                                <w:numId w:val="0"/>
                                              </w:numPr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t>Heimatort</w:t>
                                            </w:r>
                                            <w:r w:rsidR="00686EDA"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t>/Nationalität</w:t>
                                            </w:r>
                                            <w:r w:rsidR="00342AB7"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t>:</w:t>
                                            </w:r>
                                            <w:r w:rsidR="00F94D49"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  <w:t xml:space="preserve"> xxxxx</w:t>
                                            </w:r>
                                          </w:p>
                                          <w:p w14:paraId="0A866133" w14:textId="77777777" w:rsidR="007858CC" w:rsidRPr="00BE04EC" w:rsidRDefault="007858CC" w:rsidP="00BE04EC">
                                            <w:pPr>
                                              <w:pStyle w:val="Abschnittsberschrift"/>
                                              <w:rPr>
                                                <w:rFonts w:asciiTheme="majorHAnsi" w:hAnsiTheme="majorHAnsi" w:cstheme="majorHAnsi"/>
                                                <w:sz w:val="24"/>
                                                <w:szCs w:val="24"/>
                                              </w:rPr>
                                            </w:pPr>
                                          </w:p>
                                          <w:p w14:paraId="29E3CB50" w14:textId="773A7D75" w:rsidR="009C39F0" w:rsidRDefault="009C39F0" w:rsidP="009C39F0">
                                            <w:pPr>
                                              <w:pStyle w:val="Abschnittsberschrift"/>
                                              <w:rPr>
                                                <w:sz w:val="24"/>
                                                <w:lang w:val="de-CH"/>
                                              </w:rPr>
                                            </w:pPr>
                                          </w:p>
                                          <w:p w14:paraId="0BF21B16" w14:textId="77777777" w:rsidR="009C39F0" w:rsidRDefault="009C39F0" w:rsidP="009C39F0">
                                            <w:pPr>
                                              <w:pStyle w:val="Abschnittsberschrift"/>
                                              <w:rPr>
                                                <w:sz w:val="24"/>
                                                <w:lang w:val="de-CH"/>
                                              </w:rPr>
                                            </w:pPr>
                                            <w:bookmarkStart w:id="0" w:name="_GoBack"/>
                                            <w:bookmarkEnd w:id="0"/>
                                          </w:p>
                                          <w:p w14:paraId="6205DFC6" w14:textId="77777777" w:rsidR="009C39F0" w:rsidRDefault="009C39F0" w:rsidP="009C39F0">
                                            <w:pPr>
                                              <w:pStyle w:val="Abschnittsberschrift"/>
                                              <w:rPr>
                                                <w:sz w:val="24"/>
                                                <w:lang w:val="de-CH"/>
                                              </w:rPr>
                                            </w:pPr>
                                          </w:p>
                                          <w:p w14:paraId="1666A565" w14:textId="77777777" w:rsidR="009C39F0" w:rsidRDefault="009C39F0" w:rsidP="009C39F0">
                                            <w:pPr>
                                              <w:pStyle w:val="Abschnittsberschrift"/>
                                              <w:rPr>
                                                <w:sz w:val="24"/>
                                                <w:lang w:val="de-CH"/>
                                              </w:rPr>
                                            </w:pPr>
                                          </w:p>
                                          <w:p w14:paraId="6D279DD5" w14:textId="19EBF3BB" w:rsidR="009C39F0" w:rsidRPr="002D3F68" w:rsidRDefault="009C39F0" w:rsidP="009C39F0">
                                            <w:pPr>
                                              <w:pStyle w:val="Abschnittsberschrift"/>
                                              <w:rPr>
                                                <w:b/>
                                                <w:lang w:val="de-CH"/>
                                              </w:rPr>
                                            </w:pPr>
                                            <w:r w:rsidRPr="002D3F68">
                                              <w:rPr>
                                                <w:b/>
                                                <w:sz w:val="24"/>
                                                <w:lang w:val="de-CH"/>
                                              </w:rPr>
                                              <w:t>Referenzen</w:t>
                                            </w:r>
                                          </w:p>
                                          <w:sdt>
                                            <w:sdtPr>
                                              <w:rPr>
                                                <w:sz w:val="20"/>
                                                <w:lang w:val="de-CH"/>
                                              </w:rPr>
                                              <w:id w:val="-1689207050"/>
                                              <w15:appearance w15:val="hidden"/>
                                            </w:sdtPr>
                                            <w:sdtEndPr>
                                              <w:rPr>
                                                <w:sz w:val="14"/>
                                              </w:rPr>
                                            </w:sdtEndPr>
                                            <w:sdtContent>
                                              <w:p w14:paraId="23DED783" w14:textId="5EC8DF84" w:rsidR="009C39F0" w:rsidRPr="009C39F0" w:rsidRDefault="00BE04EC" w:rsidP="009C39F0">
                                                <w:pPr>
                                                  <w:pStyle w:val="Lebenslauf-Datum"/>
                                                  <w:rPr>
                                                    <w:sz w:val="20"/>
                                                    <w:lang w:val="de-CH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 w:val="20"/>
                                                    <w:lang w:val="de-CH"/>
                                                  </w:rPr>
                                                  <w:t xml:space="preserve">Vorname Name, </w:t>
                                                </w:r>
                                                <w:r w:rsidR="009C39F0" w:rsidRPr="009C39F0">
                                                  <w:rPr>
                                                    <w:sz w:val="20"/>
                                                    <w:lang w:val="de-CH"/>
                                                  </w:rPr>
                                                  <w:t>Funktion</w:t>
                                                </w:r>
                                              </w:p>
                                              <w:p w14:paraId="36FE7C0E" w14:textId="77B0CF75" w:rsidR="009C39F0" w:rsidRPr="00031D7A" w:rsidRDefault="0028796C" w:rsidP="009C39F0">
                                                <w:pPr>
                                                  <w:pStyle w:val="Aufzhlungszeichen"/>
                                                  <w:ind w:left="216" w:hanging="216"/>
                                                  <w:rPr>
                                                    <w:szCs w:val="26"/>
                                                    <w:lang w:val="de-CH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Cs w:val="26"/>
                                                    <w:lang w:val="de-CH"/>
                                                  </w:rPr>
                                                  <w:t>E-Mail</w:t>
                                                </w:r>
                                              </w:p>
                                              <w:p w14:paraId="5BE9F927" w14:textId="4637FF36" w:rsidR="009C39F0" w:rsidRPr="00031D7A" w:rsidRDefault="0028796C" w:rsidP="009C39F0">
                                                <w:pPr>
                                                  <w:pStyle w:val="Aufzhlungszeichen"/>
                                                  <w:rPr>
                                                    <w:sz w:val="14"/>
                                                    <w:lang w:val="de-CH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szCs w:val="26"/>
                                                    <w:lang w:val="de-CH"/>
                                                  </w:rPr>
                                                  <w:t>Telefon</w:t>
                                                </w:r>
                                              </w:p>
                                            </w:sdtContent>
                                          </w:sdt>
                                          <w:sdt>
                                            <w:sdtPr>
                                              <w:rPr>
                                                <w:sz w:val="20"/>
                                                <w:lang w:val="de-CH"/>
                                              </w:rPr>
                                              <w:id w:val="1435476494"/>
                                              <w15:appearance w15:val="hidden"/>
                                            </w:sdtPr>
                                            <w:sdtEndPr/>
                                            <w:sdtContent>
                                              <w:sdt>
                                                <w:sdtPr>
                                                  <w:rPr>
                                                    <w:sz w:val="20"/>
                                                    <w:lang w:val="de-CH"/>
                                                  </w:rPr>
                                                  <w:id w:val="311230660"/>
                                                  <w15:appearance w15:val="hidden"/>
                                                </w:sdtPr>
                                                <w:sdtEndPr>
                                                  <w:rPr>
                                                    <w:sz w:val="14"/>
                                                  </w:rPr>
                                                </w:sdtEndPr>
                                                <w:sdtContent>
                                                  <w:p w14:paraId="3A0845BA" w14:textId="47063340" w:rsidR="009C39F0" w:rsidRPr="009C39F0" w:rsidRDefault="00BE04EC" w:rsidP="009C39F0">
                                                    <w:pPr>
                                                      <w:pStyle w:val="Lebenslauf-Datum"/>
                                                      <w:rPr>
                                                        <w:sz w:val="20"/>
                                                        <w:lang w:val="de-CH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sz w:val="20"/>
                                                        <w:lang w:val="de-CH"/>
                                                      </w:rPr>
                                                      <w:t xml:space="preserve">Vorname Name, </w:t>
                                                    </w:r>
                                                    <w:r w:rsidR="009C39F0" w:rsidRPr="009C39F0">
                                                      <w:rPr>
                                                        <w:sz w:val="20"/>
                                                        <w:lang w:val="de-CH"/>
                                                      </w:rPr>
                                                      <w:t>Funktion</w:t>
                                                    </w:r>
                                                  </w:p>
                                                  <w:p w14:paraId="6A67D45F" w14:textId="4527DBCB" w:rsidR="009C39F0" w:rsidRPr="00031D7A" w:rsidRDefault="0028796C" w:rsidP="009C39F0">
                                                    <w:pPr>
                                                      <w:pStyle w:val="Aufzhlungszeichen"/>
                                                      <w:ind w:left="216" w:hanging="216"/>
                                                      <w:rPr>
                                                        <w:szCs w:val="26"/>
                                                        <w:lang w:val="de-CH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szCs w:val="26"/>
                                                        <w:lang w:val="de-CH"/>
                                                      </w:rPr>
                                                      <w:t>E-Mail</w:t>
                                                    </w:r>
                                                  </w:p>
                                                  <w:p w14:paraId="2C4B3E9E" w14:textId="01B7AB54" w:rsidR="009C39F0" w:rsidRPr="00031D7A" w:rsidRDefault="0028796C" w:rsidP="009C39F0">
                                                    <w:pPr>
                                                      <w:pStyle w:val="Aufzhlungszeichen"/>
                                                      <w:rPr>
                                                        <w:lang w:val="de-CH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szCs w:val="26"/>
                                                        <w:lang w:val="de-CH"/>
                                                      </w:rPr>
                                                      <w:t>Telefon</w:t>
                                                    </w:r>
                                                  </w:p>
                                                </w:sdtContent>
                                              </w:sdt>
                                            </w:sdtContent>
                                          </w:sdt>
                                          <w:p w14:paraId="604B8BDC" w14:textId="77777777" w:rsidR="007858CC" w:rsidRDefault="007858CC" w:rsidP="000E33E7">
                                            <w:pPr>
                                              <w:pStyle w:val="WichtigerPunkt"/>
                                              <w:numPr>
                                                <w:ilvl w:val="0"/>
                                                <w:numId w:val="0"/>
                                              </w:numPr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</w:pPr>
                                          </w:p>
                                          <w:p w14:paraId="4D4168D0" w14:textId="77777777" w:rsidR="007858CC" w:rsidRDefault="007858CC" w:rsidP="000E33E7">
                                            <w:pPr>
                                              <w:pStyle w:val="WichtigerPunkt"/>
                                              <w:numPr>
                                                <w:ilvl w:val="0"/>
                                                <w:numId w:val="0"/>
                                              </w:numPr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</w:pPr>
                                          </w:p>
                                          <w:p w14:paraId="09E6D281" w14:textId="77CF1B57" w:rsidR="007858CC" w:rsidRPr="00DA22C9" w:rsidRDefault="007858CC" w:rsidP="00A00443">
                                            <w:pPr>
                                              <w:pStyle w:val="WichtigerPunkt"/>
                                              <w:numPr>
                                                <w:ilvl w:val="0"/>
                                                <w:numId w:val="0"/>
                                              </w:numPr>
                                              <w:rPr>
                                                <w:rFonts w:asciiTheme="majorHAnsi" w:hAnsiTheme="majorHAnsi" w:cstheme="majorHAnsi"/>
                                                <w:color w:val="auto"/>
                                                <w:sz w:val="20"/>
                                              </w:rPr>
                                            </w:pP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  <wp14:sizeRelV relativeFrom="margin">
                                  <wp14:pctHeight>0</wp14:pctHeight>
                                </wp14:sizeRelV>
                              </wp:anchor>
                            </w:drawing>
                          </mc:Choice>
                          <mc:Fallback>
                            <w:pict>
                              <v:shapetype w14:anchorId="4D03B491" id="_x0000_t202" coordsize="21600,21600" o:spt="202" path="m,l,21600r21600,l21600,xe">
                                <v:stroke joinstyle="miter"/>
                                <v:path gradientshapeok="t" o:connecttype="rect"/>
                              </v:shapetype>
                              <v:shape id="Textfeld 11" o:spid="_x0000_s1027" type="#_x0000_t202" style="position:absolute;margin-left:-195.6pt;margin-top:20.75pt;width:149.75pt;height:540.4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" filled="f" stroked="f" strokeweight=".5pt">
                                <v:textbox inset="0,0,0,0">
                                  <w:txbxContent>
                                    <w:sdt>
                                      <w:sdtPr>
                                        <w:rPr>
                                          <w:b/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alias w:val="Ihr Name"/>
                                        <w:tag w:val=""/>
                                        <w:id w:val="-1423100799"/>
                                        <w:placeholder>
                                          <w:docPart w:val="B43BD6183ABC46F7B8C2E34C5094425E"/>
                                        </w:placeholder>
    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    <w:text w:multiLine="1"/>
                                      </w:sdtPr>
                                      <w:sdtEndPr/>
                                      <w:sdtContent>
                                        <w:p w14:paraId="21774C0C" w14:textId="34E7332A" w:rsidR="0044792E" w:rsidRPr="00F652BA" w:rsidRDefault="005F54CE" w:rsidP="00F652BA">
                                          <w:pPr>
                                            <w:pStyle w:val="Name"/>
                                            <w:spacing w:after="120" w:line="500" w:lineRule="exact"/>
                                            <w:rPr>
                                              <w:b/>
                                              <w:color w:val="auto"/>
                                              <w:sz w:val="36"/>
                                              <w:szCs w:val="36"/>
                                            </w:rPr>
                                          </w:pPr>
                                          <w:r>
                                            <w:rPr>
                                              <w:b/>
                                              <w:color w:val="auto"/>
                                              <w:sz w:val="36"/>
                                              <w:szCs w:val="36"/>
                                            </w:rPr>
                                            <w:t xml:space="preserve">Vorname </w:t>
                                          </w:r>
                                          <w:r w:rsidR="008F4D7A" w:rsidRPr="00F652BA">
                                            <w:rPr>
                                              <w:b/>
                                              <w:color w:val="auto"/>
                                              <w:sz w:val="36"/>
                                              <w:szCs w:val="36"/>
                                            </w:rPr>
                                            <w:t>Nachname</w:t>
                                          </w:r>
                                        </w:p>
                                      </w:sdtContent>
                                    </w:sdt>
                                    <w:p w14:paraId="3ED80AD3" w14:textId="4FA364D2" w:rsidR="002D3F68" w:rsidRPr="002D3F68" w:rsidRDefault="002D3F68" w:rsidP="002D3F68">
                                      <w:pPr>
                                        <w:pStyle w:val="Abschnittsberschrift"/>
                                        <w:rPr>
                                          <w:b/>
                                          <w:lang w:val="de-CH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sz w:val="24"/>
                                          <w:lang w:val="de-CH"/>
                                        </w:rPr>
                                        <w:br/>
                                      </w:r>
                                      <w:r w:rsidRPr="002D3F68">
                                        <w:rPr>
                                          <w:b/>
                                          <w:sz w:val="24"/>
                                          <w:lang w:val="de-CH"/>
                                        </w:rPr>
                                        <w:t>PERSONALIEN</w:t>
                                      </w:r>
                                    </w:p>
                                    <w:p w14:paraId="78AD207A" w14:textId="18ED912D" w:rsidR="00693912" w:rsidRDefault="008F4D7A" w:rsidP="007858CC">
                                      <w:pPr>
                                        <w:pStyle w:val="WichtigerPunkt"/>
                                        <w:numPr>
                                          <w:ilvl w:val="0"/>
                                          <w:numId w:val="0"/>
                                        </w:numPr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</w:pPr>
                                      <w:r w:rsidRPr="00B9686A"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  <w:lang w:val="de-CH"/>
                                        </w:rPr>
                                        <w:t>Strasse</w:t>
                                      </w:r>
                                      <w:r w:rsidRPr="008F4D7A"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t xml:space="preserve"> Nummer</w:t>
                                      </w:r>
                                      <w:r w:rsidR="00693912"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br/>
                                      </w:r>
                                      <w:r w:rsidRPr="008F4D7A"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t>PLZ Ort</w:t>
                                      </w:r>
                                    </w:p>
                                    <w:p w14:paraId="719A945A" w14:textId="1F59A9CA" w:rsidR="008F4D7A" w:rsidRDefault="0028796C" w:rsidP="007858CC">
                                      <w:pPr>
                                        <w:pStyle w:val="WichtigerPunkt"/>
                                        <w:numPr>
                                          <w:ilvl w:val="0"/>
                                          <w:numId w:val="0"/>
                                        </w:numPr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t>Telefon</w:t>
                                      </w:r>
                                    </w:p>
                                    <w:p w14:paraId="0B040B1F" w14:textId="40E9F0EA" w:rsidR="00DA22C9" w:rsidRDefault="0028796C" w:rsidP="007858CC">
                                      <w:pPr>
                                        <w:pStyle w:val="WichtigerPunkt"/>
                                        <w:numPr>
                                          <w:ilvl w:val="0"/>
                                          <w:numId w:val="0"/>
                                        </w:numPr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t>E-Mail</w:t>
                                      </w:r>
                                      <w:r w:rsidR="00342AB7"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t xml:space="preserve"> </w:t>
                                      </w:r>
                                      <w:r w:rsidR="00693912"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br/>
                                      </w:r>
                                    </w:p>
                                    <w:p w14:paraId="352B635A" w14:textId="3D45EA41" w:rsidR="00693912" w:rsidRDefault="0028796C" w:rsidP="007858CC">
                                      <w:pPr>
                                        <w:pStyle w:val="WichtigerPunkt"/>
                                        <w:numPr>
                                          <w:ilvl w:val="0"/>
                                          <w:numId w:val="0"/>
                                        </w:numPr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t>Geburtsdatum</w:t>
                                      </w:r>
                                      <w:r w:rsidR="00693912"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t xml:space="preserve">: </w:t>
                                      </w:r>
                                      <w:r w:rsidR="00584C3A" w:rsidRPr="00584C3A"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t>TT.MM.JJJJ</w:t>
                                      </w:r>
                                    </w:p>
                                    <w:p w14:paraId="688D29B8" w14:textId="0D8BEE26" w:rsidR="00693912" w:rsidRDefault="004313E4" w:rsidP="000E33E7">
                                      <w:pPr>
                                        <w:pStyle w:val="WichtigerPunkt"/>
                                        <w:numPr>
                                          <w:ilvl w:val="0"/>
                                          <w:numId w:val="0"/>
                                        </w:numPr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</w:pPr>
                                      <w:r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t>Heimatort</w:t>
                                      </w:r>
                                      <w:r w:rsidR="00686EDA"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t>/Nationalität</w:t>
                                      </w:r>
                                      <w:r w:rsidR="00342AB7"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t>:</w:t>
                                      </w:r>
                                      <w:r w:rsidR="00F94D49"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  <w:t xml:space="preserve"> xxxxx</w:t>
                                      </w:r>
                                    </w:p>
                                    <w:p w14:paraId="0A866133" w14:textId="77777777" w:rsidR="007858CC" w:rsidRPr="00BE04EC" w:rsidRDefault="007858CC" w:rsidP="00BE04EC">
                                      <w:pPr>
                                        <w:pStyle w:val="Abschnittsberschrift"/>
                                        <w:rPr>
                                          <w:rFonts w:asciiTheme="majorHAnsi" w:hAnsiTheme="majorHAnsi" w:cstheme="majorHAnsi"/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14:paraId="29E3CB50" w14:textId="773A7D75" w:rsidR="009C39F0" w:rsidRDefault="009C39F0" w:rsidP="009C39F0">
                                      <w:pPr>
                                        <w:pStyle w:val="Abschnittsberschrift"/>
                                        <w:rPr>
                                          <w:sz w:val="24"/>
                                          <w:lang w:val="de-CH"/>
                                        </w:rPr>
                                      </w:pPr>
                                    </w:p>
                                    <w:p w14:paraId="0BF21B16" w14:textId="77777777" w:rsidR="009C39F0" w:rsidRDefault="009C39F0" w:rsidP="009C39F0">
                                      <w:pPr>
                                        <w:pStyle w:val="Abschnittsberschrift"/>
                                        <w:rPr>
                                          <w:sz w:val="24"/>
                                          <w:lang w:val="de-CH"/>
                                        </w:rPr>
                                      </w:pPr>
                                      <w:bookmarkStart w:id="1" w:name="_GoBack"/>
                                      <w:bookmarkEnd w:id="1"/>
                                    </w:p>
                                    <w:p w14:paraId="6205DFC6" w14:textId="77777777" w:rsidR="009C39F0" w:rsidRDefault="009C39F0" w:rsidP="009C39F0">
                                      <w:pPr>
                                        <w:pStyle w:val="Abschnittsberschrift"/>
                                        <w:rPr>
                                          <w:sz w:val="24"/>
                                          <w:lang w:val="de-CH"/>
                                        </w:rPr>
                                      </w:pPr>
                                    </w:p>
                                    <w:p w14:paraId="1666A565" w14:textId="77777777" w:rsidR="009C39F0" w:rsidRDefault="009C39F0" w:rsidP="009C39F0">
                                      <w:pPr>
                                        <w:pStyle w:val="Abschnittsberschrift"/>
                                        <w:rPr>
                                          <w:sz w:val="24"/>
                                          <w:lang w:val="de-CH"/>
                                        </w:rPr>
                                      </w:pPr>
                                    </w:p>
                                    <w:p w14:paraId="6D279DD5" w14:textId="19EBF3BB" w:rsidR="009C39F0" w:rsidRPr="002D3F68" w:rsidRDefault="009C39F0" w:rsidP="009C39F0">
                                      <w:pPr>
                                        <w:pStyle w:val="Abschnittsberschrift"/>
                                        <w:rPr>
                                          <w:b/>
                                          <w:lang w:val="de-CH"/>
                                        </w:rPr>
                                      </w:pPr>
                                      <w:r w:rsidRPr="002D3F68">
                                        <w:rPr>
                                          <w:b/>
                                          <w:sz w:val="24"/>
                                          <w:lang w:val="de-CH"/>
                                        </w:rPr>
                                        <w:t>Referenzen</w:t>
                                      </w:r>
                                    </w:p>
                                    <w:sdt>
                                      <w:sdtPr>
                                        <w:rPr>
                                          <w:sz w:val="20"/>
                                          <w:lang w:val="de-CH"/>
                                        </w:rPr>
                                        <w:id w:val="-1689207050"/>
                                        <w15:appearance w15:val="hidden"/>
                                      </w:sdtPr>
                                      <w:sdtEndPr>
                                        <w:rPr>
                                          <w:sz w:val="14"/>
                                        </w:rPr>
                                      </w:sdtEndPr>
                                      <w:sdtContent>
                                        <w:p w14:paraId="23DED783" w14:textId="5EC8DF84" w:rsidR="009C39F0" w:rsidRPr="009C39F0" w:rsidRDefault="00BE04EC" w:rsidP="009C39F0">
                                          <w:pPr>
                                            <w:pStyle w:val="Lebenslauf-Datum"/>
                                            <w:rPr>
                                              <w:sz w:val="20"/>
                                              <w:lang w:val="de-CH"/>
                                            </w:rPr>
                                          </w:pPr>
                                          <w:r>
                                            <w:rPr>
                                              <w:sz w:val="20"/>
                                              <w:lang w:val="de-CH"/>
                                            </w:rPr>
                                            <w:t xml:space="preserve">Vorname Name, </w:t>
                                          </w:r>
                                          <w:r w:rsidR="009C39F0" w:rsidRPr="009C39F0">
                                            <w:rPr>
                                              <w:sz w:val="20"/>
                                              <w:lang w:val="de-CH"/>
                                            </w:rPr>
                                            <w:t>Funktion</w:t>
                                          </w:r>
                                        </w:p>
                                        <w:p w14:paraId="36FE7C0E" w14:textId="77B0CF75" w:rsidR="009C39F0" w:rsidRPr="00031D7A" w:rsidRDefault="0028796C" w:rsidP="009C39F0">
                                          <w:pPr>
                                            <w:pStyle w:val="Aufzhlungszeichen"/>
                                            <w:ind w:left="216" w:hanging="216"/>
                                            <w:rPr>
                                              <w:szCs w:val="26"/>
                                              <w:lang w:val="de-CH"/>
                                            </w:rPr>
                                          </w:pPr>
                                          <w:r>
                                            <w:rPr>
                                              <w:szCs w:val="26"/>
                                              <w:lang w:val="de-CH"/>
                                            </w:rPr>
                                            <w:t>E-Mail</w:t>
                                          </w:r>
                                        </w:p>
                                        <w:p w14:paraId="5BE9F927" w14:textId="4637FF36" w:rsidR="009C39F0" w:rsidRPr="00031D7A" w:rsidRDefault="0028796C" w:rsidP="009C39F0">
                                          <w:pPr>
                                            <w:pStyle w:val="Aufzhlungszeichen"/>
                                            <w:rPr>
                                              <w:sz w:val="14"/>
                                              <w:lang w:val="de-CH"/>
                                            </w:rPr>
                                          </w:pPr>
                                          <w:r>
                                            <w:rPr>
                                              <w:szCs w:val="26"/>
                                              <w:lang w:val="de-CH"/>
                                            </w:rPr>
                                            <w:t>Telefon</w:t>
                                          </w:r>
                                        </w:p>
                                      </w:sdtContent>
                                    </w:sdt>
                                    <w:sdt>
                                      <w:sdtPr>
                                        <w:rPr>
                                          <w:sz w:val="20"/>
                                          <w:lang w:val="de-CH"/>
                                        </w:rPr>
                                        <w:id w:val="1435476494"/>
                                        <w15:appearance w15:val="hidden"/>
                                      </w:sdtPr>
                                      <w:sdtEndPr/>
                                      <w:sdtContent>
                                        <w:sdt>
                                          <w:sdtPr>
                                            <w:rPr>
                                              <w:sz w:val="20"/>
                                              <w:lang w:val="de-CH"/>
                                            </w:rPr>
                                            <w:id w:val="311230660"/>
                                            <w15:appearance w15:val="hidden"/>
                                          </w:sdtPr>
                                          <w:sdtEndPr>
                                            <w:rPr>
                                              <w:sz w:val="14"/>
                                            </w:rPr>
                                          </w:sdtEndPr>
                                          <w:sdtContent>
                                            <w:p w14:paraId="3A0845BA" w14:textId="47063340" w:rsidR="009C39F0" w:rsidRPr="009C39F0" w:rsidRDefault="00BE04EC" w:rsidP="009C39F0">
                                              <w:pPr>
                                                <w:pStyle w:val="Lebenslauf-Datum"/>
                                                <w:rPr>
                                                  <w:sz w:val="20"/>
                                                  <w:lang w:val="de-CH"/>
                                                </w:rPr>
                                              </w:pPr>
                                              <w:r>
                                                <w:rPr>
                                                  <w:sz w:val="20"/>
                                                  <w:lang w:val="de-CH"/>
                                                </w:rPr>
                                                <w:t xml:space="preserve">Vorname Name, </w:t>
                                              </w:r>
                                              <w:r w:rsidR="009C39F0" w:rsidRPr="009C39F0">
                                                <w:rPr>
                                                  <w:sz w:val="20"/>
                                                  <w:lang w:val="de-CH"/>
                                                </w:rPr>
                                                <w:t>Funktion</w:t>
                                              </w:r>
                                            </w:p>
                                            <w:p w14:paraId="6A67D45F" w14:textId="4527DBCB" w:rsidR="009C39F0" w:rsidRPr="00031D7A" w:rsidRDefault="0028796C" w:rsidP="009C39F0">
                                              <w:pPr>
                                                <w:pStyle w:val="Aufzhlungszeichen"/>
                                                <w:ind w:left="216" w:hanging="216"/>
                                                <w:rPr>
                                                  <w:szCs w:val="26"/>
                                                  <w:lang w:val="de-CH"/>
                                                </w:rPr>
                                              </w:pPr>
                                              <w:r>
                                                <w:rPr>
                                                  <w:szCs w:val="26"/>
                                                  <w:lang w:val="de-CH"/>
                                                </w:rPr>
                                                <w:t>E-Mail</w:t>
                                              </w:r>
                                            </w:p>
                                            <w:p w14:paraId="2C4B3E9E" w14:textId="01B7AB54" w:rsidR="009C39F0" w:rsidRPr="00031D7A" w:rsidRDefault="0028796C" w:rsidP="009C39F0">
                                              <w:pPr>
                                                <w:pStyle w:val="Aufzhlungszeichen"/>
                                                <w:rPr>
                                                  <w:lang w:val="de-CH"/>
                                                </w:rPr>
                                              </w:pPr>
                                              <w:r>
                                                <w:rPr>
                                                  <w:szCs w:val="26"/>
                                                  <w:lang w:val="de-CH"/>
                                                </w:rPr>
                                                <w:t>Telefon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  <w:p w14:paraId="604B8BDC" w14:textId="77777777" w:rsidR="007858CC" w:rsidRDefault="007858CC" w:rsidP="000E33E7">
                                      <w:pPr>
                                        <w:pStyle w:val="WichtigerPunkt"/>
                                        <w:numPr>
                                          <w:ilvl w:val="0"/>
                                          <w:numId w:val="0"/>
                                        </w:numPr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</w:pPr>
                                    </w:p>
                                    <w:p w14:paraId="4D4168D0" w14:textId="77777777" w:rsidR="007858CC" w:rsidRDefault="007858CC" w:rsidP="000E33E7">
                                      <w:pPr>
                                        <w:pStyle w:val="WichtigerPunkt"/>
                                        <w:numPr>
                                          <w:ilvl w:val="0"/>
                                          <w:numId w:val="0"/>
                                        </w:numPr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</w:pPr>
                                    </w:p>
                                    <w:p w14:paraId="09E6D281" w14:textId="77CF1B57" w:rsidR="007858CC" w:rsidRPr="00DA22C9" w:rsidRDefault="007858CC" w:rsidP="00A00443">
                                      <w:pPr>
                                        <w:pStyle w:val="WichtigerPunkt"/>
                                        <w:numPr>
                                          <w:ilvl w:val="0"/>
                                          <w:numId w:val="0"/>
                                        </w:numPr>
                                        <w:rPr>
                                          <w:rFonts w:asciiTheme="majorHAnsi" w:hAnsiTheme="majorHAnsi" w:cstheme="majorHAnsi"/>
                                          <w:color w:val="auto"/>
                                          <w:sz w:val="20"/>
                                        </w:rPr>
                                      </w:pPr>
                                    </w:p>
                                  </w:txbxContent>
                                </v:textbox>
                                <w10:wrap type="square"/>
                              </v:shape>
                            </w:pict>
                          </mc:Fallback>
                        </mc:AlternateContent>
                      </w:r>
                    </w:p>
                    <w:p w14:paraId="7CAA8ABE" w14:textId="7638815E" w:rsidR="0044792E" w:rsidRPr="00031D7A" w:rsidRDefault="00B9686A" w:rsidP="00F527F3">
                      <w:pPr>
                        <w:pStyle w:val="Aufzhlungszeichen"/>
                        <w:rPr>
                          <w:lang w:val="de-CH"/>
                        </w:rPr>
                      </w:pPr>
                    </w:p>
                  </w:sdtContent>
                </w:sdt>
              </w:sdtContent>
            </w:sdt>
          </w:sdtContent>
        </w:sdt>
      </w:sdtContent>
    </w:sdt>
    <w:p w14:paraId="35998FFD" w14:textId="75F8DD0B" w:rsidR="0044792E" w:rsidRPr="009C39F0" w:rsidRDefault="00031D7A">
      <w:pPr>
        <w:pStyle w:val="Abschnittsberschrift"/>
        <w:rPr>
          <w:b/>
          <w:lang w:val="de-CH"/>
        </w:rPr>
      </w:pPr>
      <w:r w:rsidRPr="009C39F0">
        <w:rPr>
          <w:b/>
          <w:sz w:val="24"/>
          <w:lang w:val="de-CH"/>
        </w:rPr>
        <w:t>Schnupperlehren</w:t>
      </w:r>
    </w:p>
    <w:sdt>
      <w:sdtPr>
        <w:rPr>
          <w:rFonts w:asciiTheme="minorHAnsi" w:eastAsiaTheme="minorHAnsi" w:hAnsiTheme="minorHAnsi" w:cstheme="minorBidi"/>
          <w:b/>
          <w:bCs/>
          <w:sz w:val="20"/>
          <w:lang w:val="de-CH"/>
        </w:rPr>
        <w:id w:val="-1196843091"/>
        <w15:repeatingSection/>
      </w:sdtPr>
      <w:sdtEndPr>
        <w:rPr>
          <w:b w:val="0"/>
          <w:bCs w:val="0"/>
          <w:sz w:val="18"/>
        </w:rPr>
      </w:sdtEndPr>
      <w:sdtContent>
        <w:sdt>
          <w:sdtPr>
            <w:rPr>
              <w:rFonts w:asciiTheme="minorHAnsi" w:eastAsiaTheme="minorHAnsi" w:hAnsiTheme="minorHAnsi" w:cstheme="minorBidi"/>
              <w:b/>
              <w:bCs/>
              <w:sz w:val="20"/>
              <w:lang w:val="de-CH"/>
            </w:rPr>
            <w:id w:val="1062366836"/>
            <w:placeholder>
              <w:docPart w:val="8381FAA3C6F24EA3886144C3B76DEDC1"/>
            </w:placeholder>
            <w15:repeatingSectionItem/>
          </w:sdtPr>
          <w:sdtEndPr>
            <w:rPr>
              <w:b w:val="0"/>
              <w:bCs w:val="0"/>
              <w:sz w:val="18"/>
            </w:rPr>
          </w:sdtEndPr>
          <w:sdtContent>
            <w:sdt>
              <w:sdtPr>
                <w:rPr>
                  <w:rFonts w:asciiTheme="minorHAnsi" w:eastAsiaTheme="minorHAnsi" w:hAnsiTheme="minorHAnsi" w:cstheme="minorBidi"/>
                  <w:b/>
                  <w:bCs/>
                  <w:sz w:val="20"/>
                  <w:lang w:val="de-CH"/>
                </w:rPr>
                <w:id w:val="2005163221"/>
                <w15:appearance w15:val="hidden"/>
                <w15:repeatingSection/>
              </w:sdtPr>
              <w:sdtEndPr>
                <w:rPr>
                  <w:b w:val="0"/>
                  <w:bCs w:val="0"/>
                  <w:sz w:val="18"/>
                </w:rPr>
              </w:sdtEndPr>
              <w:sdtContent>
                <w:sdt>
                  <w:sdtPr>
                    <w:rPr>
                      <w:rFonts w:asciiTheme="minorHAnsi" w:eastAsiaTheme="minorHAnsi" w:hAnsiTheme="minorHAnsi" w:cstheme="minorBidi"/>
                      <w:b/>
                      <w:bCs/>
                      <w:sz w:val="20"/>
                      <w:lang w:val="de-CH"/>
                    </w:rPr>
                    <w:id w:val="-1854804563"/>
                    <w:placeholder>
                      <w:docPart w:val="8381FAA3C6F24EA3886144C3B76DEDC1"/>
                    </w:placeholder>
                    <w15:appearance w15:val="hidden"/>
                    <w15:repeatingSectionItem/>
                  </w:sdtPr>
                  <w:sdtEndPr>
                    <w:rPr>
                      <w:b w:val="0"/>
                      <w:bCs w:val="0"/>
                      <w:sz w:val="18"/>
                    </w:rPr>
                  </w:sdtEndPr>
                  <w:sdtContent>
                    <w:sdt>
                      <w:sdtPr>
                        <w:rPr>
                          <w:rFonts w:asciiTheme="minorHAnsi" w:eastAsiaTheme="minorHAnsi" w:hAnsiTheme="minorHAnsi" w:cstheme="minorBidi"/>
                          <w:b/>
                          <w:bCs/>
                          <w:sz w:val="20"/>
                          <w:lang w:val="de-CH"/>
                        </w:rPr>
                        <w:id w:val="-93781616"/>
                        <w15:appearance w15:val="hidden"/>
                      </w:sdtPr>
                      <w:sdtEndPr>
                        <w:rPr>
                          <w:b w:val="0"/>
                          <w:bCs w:val="0"/>
                          <w:sz w:val="18"/>
                        </w:rPr>
                      </w:sdtEndPr>
                      <w:sdtContent>
                        <w:sdt>
                          <w:sdtPr>
                            <w:rPr>
                              <w:rFonts w:asciiTheme="minorHAnsi" w:eastAsiaTheme="minorHAnsi" w:hAnsiTheme="minorHAnsi" w:cstheme="minorBidi"/>
                              <w:b/>
                              <w:bCs/>
                              <w:sz w:val="20"/>
                              <w:lang w:val="de-CH"/>
                            </w:rPr>
                            <w:id w:val="301266699"/>
                            <w:placeholder>
                              <w:docPart w:val="BB99EFAC9B944F03A43E8D7292417C91"/>
                            </w:placeholder>
                            <w15:appearance w15:val="hidden"/>
                          </w:sdtPr>
                          <w:sdtEndPr>
                            <w:rPr>
                              <w:b w:val="0"/>
                              <w:bCs w:val="0"/>
                              <w:sz w:val="18"/>
                            </w:rPr>
                          </w:sdtEndPr>
                          <w:sdtContent>
                            <w:p w14:paraId="3BBA83B3" w14:textId="3FB7CFBE" w:rsidR="00031D7A" w:rsidRPr="00031D7A" w:rsidRDefault="00BB57B5" w:rsidP="00031D7A">
                              <w:pPr>
                                <w:pStyle w:val="Beschreibung"/>
                                <w:rPr>
                                  <w:lang w:val="de-CH"/>
                                </w:rPr>
                              </w:pPr>
                              <w:r>
                                <w:rPr>
                                  <w:sz w:val="24"/>
                                  <w:lang w:val="de-CH"/>
                                </w:rPr>
                                <w:t xml:space="preserve">Beruf </w:t>
                              </w:r>
                            </w:p>
                            <w:p w14:paraId="12ECE877" w14:textId="481C47BF" w:rsidR="00A00443" w:rsidRDefault="007F467C" w:rsidP="00031D7A">
                              <w:pPr>
                                <w:pStyle w:val="Lebenslauf-Datum"/>
                                <w:rPr>
                                  <w:sz w:val="20"/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x</w:t>
                              </w:r>
                              <w:r w:rsidR="00A00443">
                                <w:rPr>
                                  <w:sz w:val="20"/>
                                  <w:lang w:val="de-CH"/>
                                </w:rPr>
                                <w:t xml:space="preserve"> Tage</w:t>
                              </w:r>
                              <w:r w:rsidR="005F54CE">
                                <w:rPr>
                                  <w:sz w:val="20"/>
                                  <w:lang w:val="de-CH"/>
                                </w:rPr>
                                <w:t>, Monat Jahr</w:t>
                              </w:r>
                            </w:p>
                            <w:p w14:paraId="46687AED" w14:textId="09D92F3E" w:rsidR="006837C3" w:rsidRDefault="00031D7A" w:rsidP="006837C3">
                              <w:pPr>
                                <w:pStyle w:val="Lebenslauf-Datum"/>
                                <w:rPr>
                                  <w:sz w:val="20"/>
                                  <w:lang w:val="de-CH"/>
                                </w:rPr>
                              </w:pPr>
                              <w:r w:rsidRPr="00031D7A">
                                <w:rPr>
                                  <w:sz w:val="20"/>
                                  <w:lang w:val="de-CH"/>
                                </w:rPr>
                                <w:t>Betrieb</w:t>
                              </w:r>
                              <w:r w:rsidR="00BC2D32">
                                <w:rPr>
                                  <w:sz w:val="20"/>
                                  <w:lang w:val="de-CH"/>
                                </w:rPr>
                                <w:t xml:space="preserve">, </w:t>
                              </w:r>
                              <w:r w:rsidR="00686EDA">
                                <w:rPr>
                                  <w:sz w:val="20"/>
                                  <w:lang w:val="de-CH"/>
                                </w:rPr>
                                <w:t>Ort</w:t>
                              </w:r>
                            </w:p>
                            <w:sdt>
                              <w:sdtPr>
                                <w:rPr>
                                  <w:rFonts w:asciiTheme="minorHAnsi" w:eastAsiaTheme="minorHAnsi" w:hAnsiTheme="minorHAnsi" w:cstheme="minorBidi"/>
                                  <w:b/>
                                  <w:bCs/>
                                  <w:sz w:val="20"/>
                                  <w:lang w:val="de-CH"/>
                                </w:rPr>
                                <w:id w:val="633761183"/>
                                <w:placeholder>
                                  <w:docPart w:val="DB290E7C48DD49399CFEC2AC54B630C6"/>
                                </w:placeholder>
                                <w15:appearance w15:val="hidden"/>
                              </w:sdtPr>
                              <w:sdtEndPr>
                                <w:rPr>
                                  <w:b w:val="0"/>
                                  <w:bCs w:val="0"/>
                                  <w:sz w:val="18"/>
                                </w:rPr>
                              </w:sdtEndPr>
                              <w:sdtContent>
                                <w:p w14:paraId="08EA8302" w14:textId="449E8232" w:rsidR="00031D7A" w:rsidRPr="00031D7A" w:rsidRDefault="00BB57B5" w:rsidP="00031D7A">
                                  <w:pPr>
                                    <w:pStyle w:val="Beschreibung"/>
                                    <w:rPr>
                                      <w:lang w:val="de-CH"/>
                                    </w:rPr>
                                  </w:pPr>
                                  <w:r>
                                    <w:rPr>
                                      <w:sz w:val="24"/>
                                      <w:lang w:val="de-CH"/>
                                    </w:rPr>
                                    <w:t xml:space="preserve">Beruf </w:t>
                                  </w:r>
                                </w:p>
                                <w:p w14:paraId="259EDEA5" w14:textId="612FF090" w:rsidR="00A00443" w:rsidRDefault="007F467C" w:rsidP="00031D7A">
                                  <w:pPr>
                                    <w:pStyle w:val="Lebenslauf-Datum"/>
                                    <w:rPr>
                                      <w:sz w:val="20"/>
                                      <w:lang w:val="de-CH"/>
                                    </w:rPr>
                                  </w:pPr>
                                  <w:r>
                                    <w:rPr>
                                      <w:sz w:val="20"/>
                                      <w:lang w:val="de-CH"/>
                                    </w:rPr>
                                    <w:t>x</w:t>
                                  </w:r>
                                  <w:r w:rsidR="00A00443">
                                    <w:rPr>
                                      <w:sz w:val="20"/>
                                      <w:lang w:val="de-CH"/>
                                    </w:rPr>
                                    <w:t xml:space="preserve"> Tage</w:t>
                                  </w:r>
                                  <w:r w:rsidR="005F54CE">
                                    <w:rPr>
                                      <w:sz w:val="20"/>
                                      <w:lang w:val="de-CH"/>
                                    </w:rPr>
                                    <w:t>, Monat Jahr</w:t>
                                  </w:r>
                                </w:p>
                                <w:p w14:paraId="1BBDC7ED" w14:textId="5C2D4531" w:rsidR="006837C3" w:rsidRDefault="00031D7A" w:rsidP="006837C3">
                                  <w:pPr>
                                    <w:pStyle w:val="Lebenslauf-Datum"/>
                                    <w:rPr>
                                      <w:sz w:val="20"/>
                                      <w:lang w:val="de-CH"/>
                                    </w:rPr>
                                  </w:pPr>
                                  <w:r w:rsidRPr="00031D7A">
                                    <w:rPr>
                                      <w:sz w:val="20"/>
                                      <w:lang w:val="de-CH"/>
                                    </w:rPr>
                                    <w:t>Betrieb</w:t>
                                  </w:r>
                                  <w:r w:rsidR="00BC2D32">
                                    <w:rPr>
                                      <w:sz w:val="20"/>
                                      <w:lang w:val="de-CH"/>
                                    </w:rPr>
                                    <w:t xml:space="preserve">, </w:t>
                                  </w:r>
                                  <w:r w:rsidR="00686EDA">
                                    <w:rPr>
                                      <w:sz w:val="20"/>
                                      <w:lang w:val="de-CH"/>
                                    </w:rPr>
                                    <w:t>Ort</w:t>
                                  </w:r>
                                </w:p>
                                <w:sdt>
                                  <w:sdtPr>
                                    <w:rPr>
                                      <w:rFonts w:asciiTheme="minorHAnsi" w:eastAsiaTheme="minorHAnsi" w:hAnsiTheme="minorHAnsi" w:cstheme="minorBidi"/>
                                      <w:b/>
                                      <w:bCs/>
                                      <w:sz w:val="20"/>
                                      <w:lang w:val="de-CH"/>
                                    </w:rPr>
                                    <w:id w:val="-770398879"/>
                                    <w:placeholder>
                                      <w:docPart w:val="A9A67148D7EB4B8D9A1684FA0F50B631"/>
                                    </w:placeholder>
                                    <w15:appearance w15:val="hidden"/>
                                  </w:sdtPr>
                                  <w:sdtEndPr>
                                    <w:rPr>
                                      <w:b w:val="0"/>
                                      <w:bCs w:val="0"/>
                                      <w:sz w:val="18"/>
                                    </w:rPr>
                                  </w:sdtEndPr>
                                  <w:sdtContent>
                                    <w:p w14:paraId="6C216279" w14:textId="589BFCCE" w:rsidR="002D3F68" w:rsidRPr="00031D7A" w:rsidRDefault="00BB57B5" w:rsidP="002D3F68">
                                      <w:pPr>
                                        <w:pStyle w:val="Beschreibung"/>
                                        <w:rPr>
                                          <w:lang w:val="de-CH"/>
                                        </w:rPr>
                                      </w:pPr>
                                      <w:r>
                                        <w:rPr>
                                          <w:sz w:val="24"/>
                                          <w:lang w:val="de-CH"/>
                                        </w:rPr>
                                        <w:t xml:space="preserve">Beruf </w:t>
                                      </w:r>
                                    </w:p>
                                    <w:p w14:paraId="57CB99D7" w14:textId="56152BD4" w:rsidR="002D3F68" w:rsidRDefault="007F467C" w:rsidP="002D3F68">
                                      <w:pPr>
                                        <w:pStyle w:val="Lebenslauf-Datum"/>
                                        <w:rPr>
                                          <w:sz w:val="20"/>
                                          <w:lang w:val="de-CH"/>
                                        </w:rPr>
                                      </w:pPr>
                                      <w:r>
                                        <w:rPr>
                                          <w:sz w:val="20"/>
                                          <w:lang w:val="de-CH"/>
                                        </w:rPr>
                                        <w:t>x</w:t>
                                      </w:r>
                                      <w:r w:rsidR="002D3F68">
                                        <w:rPr>
                                          <w:sz w:val="20"/>
                                          <w:lang w:val="de-CH"/>
                                        </w:rPr>
                                        <w:t xml:space="preserve"> Tage</w:t>
                                      </w:r>
                                      <w:r w:rsidR="005F54CE">
                                        <w:rPr>
                                          <w:sz w:val="20"/>
                                          <w:lang w:val="de-CH"/>
                                        </w:rPr>
                                        <w:t>, Monat Jahr</w:t>
                                      </w:r>
                                    </w:p>
                                    <w:p w14:paraId="24DAA67C" w14:textId="4CA37EC7" w:rsidR="00E13A75" w:rsidRPr="00BC2D32" w:rsidRDefault="002D3F68" w:rsidP="00031D7A">
                                      <w:pPr>
                                        <w:pStyle w:val="Lebenslauf-Datum"/>
                                        <w:rPr>
                                          <w:sz w:val="20"/>
                                          <w:lang w:val="de-CH"/>
                                        </w:rPr>
                                      </w:pPr>
                                      <w:r w:rsidRPr="00031D7A">
                                        <w:rPr>
                                          <w:sz w:val="20"/>
                                          <w:lang w:val="de-CH"/>
                                        </w:rPr>
                                        <w:t>Betrieb</w:t>
                                      </w:r>
                                      <w:r w:rsidR="00BC2D32">
                                        <w:rPr>
                                          <w:sz w:val="20"/>
                                          <w:lang w:val="de-CH"/>
                                        </w:rPr>
                                        <w:t xml:space="preserve">, </w:t>
                                      </w:r>
                                      <w:r w:rsidR="00686EDA">
                                        <w:rPr>
                                          <w:sz w:val="20"/>
                                          <w:lang w:val="de-CH"/>
                                        </w:rPr>
                                        <w:t>Ort</w:t>
                                      </w:r>
                                    </w:p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3DA68D40" w14:textId="77777777" w:rsidR="004313E4" w:rsidRPr="00031D7A" w:rsidRDefault="004313E4" w:rsidP="005E3F32">
      <w:pPr>
        <w:pStyle w:val="Abschnittsberschrift"/>
        <w:rPr>
          <w:sz w:val="24"/>
          <w:lang w:val="de-CH"/>
        </w:rPr>
      </w:pPr>
    </w:p>
    <w:p w14:paraId="42096630" w14:textId="36E98421" w:rsidR="009C39F0" w:rsidRPr="009C39F0" w:rsidRDefault="009C39F0" w:rsidP="003B12C3">
      <w:pPr>
        <w:pStyle w:val="Lebenslauf-Datum"/>
        <w:rPr>
          <w:b/>
          <w:caps/>
          <w:color w:val="auto"/>
          <w:sz w:val="22"/>
          <w:lang w:val="de-CH"/>
        </w:rPr>
      </w:pPr>
      <w:r w:rsidRPr="009C39F0">
        <w:rPr>
          <w:b/>
          <w:caps/>
          <w:color w:val="auto"/>
          <w:sz w:val="24"/>
          <w:lang w:val="de-CH"/>
        </w:rPr>
        <w:t xml:space="preserve">IT-KENNTNISSE </w:t>
      </w:r>
      <w:r w:rsidRPr="0028796C">
        <w:rPr>
          <w:caps/>
          <w:color w:val="FF0000"/>
          <w:sz w:val="24"/>
          <w:lang w:val="de-CH"/>
        </w:rPr>
        <w:t>(falls wichtig für den Beruf)</w:t>
      </w:r>
    </w:p>
    <w:sdt>
      <w:sdtPr>
        <w:rPr>
          <w:sz w:val="26"/>
          <w:szCs w:val="26"/>
          <w:lang w:val="de-CH"/>
        </w:rPr>
        <w:id w:val="-1645043360"/>
        <w15:repeatingSection/>
      </w:sdtPr>
      <w:sdtEndPr>
        <w:rPr>
          <w:sz w:val="18"/>
          <w:szCs w:val="20"/>
        </w:rPr>
      </w:sdtEndPr>
      <w:sdtContent>
        <w:sdt>
          <w:sdtPr>
            <w:rPr>
              <w:sz w:val="26"/>
              <w:szCs w:val="26"/>
              <w:lang w:val="de-CH"/>
            </w:rPr>
            <w:id w:val="1072708732"/>
            <w:placeholder>
              <w:docPart w:val="37268E1436854B74AD4F6EDA5FA18EFD"/>
            </w:placeholder>
            <w15:repeatingSectionItem/>
          </w:sdtPr>
          <w:sdtEndPr>
            <w:rPr>
              <w:sz w:val="18"/>
              <w:szCs w:val="20"/>
            </w:rPr>
          </w:sdtEndPr>
          <w:sdtContent>
            <w:sdt>
              <w:sdtPr>
                <w:rPr>
                  <w:sz w:val="26"/>
                  <w:szCs w:val="26"/>
                  <w:lang w:val="de-CH"/>
                </w:rPr>
                <w:id w:val="-1054074850"/>
                <w15:appearance w15:val="hidden"/>
                <w15:repeatingSection/>
              </w:sdtPr>
              <w:sdtEndPr>
                <w:rPr>
                  <w:sz w:val="18"/>
                  <w:szCs w:val="20"/>
                </w:rPr>
              </w:sdtEndPr>
              <w:sdtContent>
                <w:sdt>
                  <w:sdtPr>
                    <w:rPr>
                      <w:sz w:val="26"/>
                      <w:szCs w:val="26"/>
                      <w:lang w:val="de-CH"/>
                    </w:rPr>
                    <w:id w:val="-1859962904"/>
                    <w:placeholder>
                      <w:docPart w:val="37268E1436854B74AD4F6EDA5FA18EFD"/>
                    </w:placeholder>
                    <w15:appearance w15:val="hidden"/>
                    <w15:repeatingSectionItem/>
                  </w:sdtPr>
                  <w:sdtEndPr>
                    <w:rPr>
                      <w:sz w:val="18"/>
                      <w:szCs w:val="20"/>
                    </w:rPr>
                  </w:sdtEndPr>
                  <w:sdtContent>
                    <w:sdt>
                      <w:sdtPr>
                        <w:rPr>
                          <w:sz w:val="26"/>
                          <w:szCs w:val="26"/>
                          <w:lang w:val="de-CH"/>
                        </w:rPr>
                        <w:id w:val="175319038"/>
                        <w15:appearance w15:val="hidden"/>
                      </w:sdtPr>
                      <w:sdtEndPr>
                        <w:rPr>
                          <w:sz w:val="18"/>
                          <w:szCs w:val="20"/>
                        </w:rPr>
                      </w:sdtEndPr>
                      <w:sdtContent>
                        <w:sdt>
                          <w:sdtPr>
                            <w:rPr>
                              <w:sz w:val="26"/>
                              <w:szCs w:val="26"/>
                              <w:lang w:val="de-CH"/>
                            </w:rPr>
                            <w:id w:val="-1731295114"/>
                            <w:placeholder>
                              <w:docPart w:val="A683115A28ED435EB8018828BE1CC410"/>
                            </w:placeholder>
                            <w15:appearance w15:val="hidden"/>
                          </w:sdtPr>
                          <w:sdtEndPr>
                            <w:rPr>
                              <w:sz w:val="18"/>
                              <w:szCs w:val="20"/>
                            </w:rPr>
                          </w:sdtEndPr>
                          <w:sdtContent>
                            <w:p w14:paraId="125BA8F0" w14:textId="44D12BE6" w:rsidR="00EA1FF9" w:rsidRPr="00031D7A" w:rsidRDefault="009C39F0" w:rsidP="003B12C3">
                              <w:pPr>
                                <w:pStyle w:val="Lebenslauf-Datum"/>
                                <w:rPr>
                                  <w:lang w:val="de-CH"/>
                                </w:rPr>
                              </w:pPr>
                              <w:r w:rsidRPr="009C39F0">
                                <w:rPr>
                                  <w:sz w:val="20"/>
                                  <w:lang w:val="de-CH"/>
                                </w:rPr>
                                <w:t>Software 1</w:t>
                              </w:r>
                              <w:r w:rsidR="00EA1FF9" w:rsidRPr="00031D7A">
                                <w:rPr>
                                  <w:sz w:val="20"/>
                                  <w:lang w:val="de-CH"/>
                                </w:rPr>
                                <w:tab/>
                              </w:r>
                              <w:r w:rsidR="00645F04">
                                <w:rPr>
                                  <w:sz w:val="20"/>
                                  <w:lang w:val="de-CH"/>
                                </w:rPr>
                                <w:tab/>
                              </w:r>
                              <w:r w:rsidRPr="00460A1B">
                                <w:rPr>
                                  <w:color w:val="auto"/>
                                  <w:sz w:val="20"/>
                                  <w:lang w:val="de-CH"/>
                                </w:rPr>
                                <w:t xml:space="preserve">z.B. </w:t>
                              </w:r>
                              <w:r w:rsidR="007F467C" w:rsidRPr="00460A1B">
                                <w:rPr>
                                  <w:color w:val="auto"/>
                                  <w:sz w:val="20"/>
                                  <w:lang w:val="de-CH"/>
                                </w:rPr>
                                <w:t>s</w:t>
                              </w:r>
                              <w:r w:rsidRPr="00460A1B">
                                <w:rPr>
                                  <w:color w:val="auto"/>
                                  <w:sz w:val="20"/>
                                  <w:lang w:val="de-CH"/>
                                </w:rPr>
                                <w:t xml:space="preserve">ehr gut, gut, </w:t>
                              </w:r>
                              <w:r w:rsidR="007F467C" w:rsidRPr="00460A1B">
                                <w:rPr>
                                  <w:color w:val="auto"/>
                                  <w:sz w:val="20"/>
                                  <w:lang w:val="de-CH"/>
                                </w:rPr>
                                <w:t>Grundkenntnisse</w:t>
                              </w:r>
                            </w:p>
                            <w:p w14:paraId="3E134BC8" w14:textId="278DED66" w:rsidR="004313E4" w:rsidRPr="00031D7A" w:rsidRDefault="009C39F0" w:rsidP="003B12C3">
                              <w:pPr>
                                <w:pStyle w:val="Lebenslauf-Datum"/>
                                <w:rPr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Software 2</w:t>
                              </w:r>
                              <w:r w:rsidR="00EA1FF9" w:rsidRPr="00031D7A">
                                <w:rPr>
                                  <w:sz w:val="20"/>
                                  <w:lang w:val="de-CH"/>
                                </w:rPr>
                                <w:tab/>
                              </w:r>
                              <w:r w:rsidR="00645F04">
                                <w:rPr>
                                  <w:sz w:val="20"/>
                                  <w:lang w:val="de-CH"/>
                                </w:rPr>
                                <w:tab/>
                              </w:r>
                            </w:p>
                            <w:p w14:paraId="1E1A5529" w14:textId="0AD9298A" w:rsidR="00EA1FF9" w:rsidRPr="00031D7A" w:rsidRDefault="009C39F0" w:rsidP="003B12C3">
                              <w:pPr>
                                <w:pStyle w:val="Lebenslauf-Datum"/>
                                <w:rPr>
                                  <w:lang w:val="de-CH"/>
                                </w:rPr>
                              </w:pPr>
                              <w:r>
                                <w:rPr>
                                  <w:sz w:val="20"/>
                                  <w:lang w:val="de-CH"/>
                                </w:rPr>
                                <w:t>Software 3</w:t>
                              </w:r>
                              <w:r w:rsidR="00EA1FF9" w:rsidRPr="00031D7A">
                                <w:rPr>
                                  <w:sz w:val="20"/>
                                  <w:lang w:val="de-CH"/>
                                </w:rPr>
                                <w:tab/>
                              </w:r>
                              <w:r w:rsidR="00645F04">
                                <w:rPr>
                                  <w:sz w:val="20"/>
                                  <w:lang w:val="de-CH"/>
                                </w:rPr>
                                <w:tab/>
                              </w:r>
                            </w:p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6B5398E4" w14:textId="77777777" w:rsidR="00031D7A" w:rsidRDefault="00031D7A" w:rsidP="005E3F32">
      <w:pPr>
        <w:pStyle w:val="Abschnittsberschrift"/>
        <w:rPr>
          <w:sz w:val="24"/>
          <w:lang w:val="de-CH"/>
        </w:rPr>
      </w:pPr>
    </w:p>
    <w:p w14:paraId="02F2A3EC" w14:textId="77777777" w:rsidR="009C39F0" w:rsidRPr="009C39F0" w:rsidRDefault="009C39F0" w:rsidP="009C39F0">
      <w:pPr>
        <w:pStyle w:val="Abschnittsberschrift"/>
        <w:rPr>
          <w:b/>
          <w:sz w:val="26"/>
          <w:lang w:val="de-CH"/>
        </w:rPr>
      </w:pPr>
      <w:r w:rsidRPr="009C39F0">
        <w:rPr>
          <w:b/>
          <w:sz w:val="24"/>
          <w:lang w:val="de-CH"/>
        </w:rPr>
        <w:t>Sprachkenntnisse</w:t>
      </w:r>
      <w:r w:rsidRPr="009C39F0">
        <w:rPr>
          <w:b/>
          <w:sz w:val="26"/>
          <w:lang w:val="de-CH"/>
        </w:rPr>
        <w:t xml:space="preserve"> </w:t>
      </w:r>
    </w:p>
    <w:sdt>
      <w:sdtPr>
        <w:rPr>
          <w:sz w:val="26"/>
          <w:szCs w:val="26"/>
          <w:lang w:val="de-CH"/>
        </w:rPr>
        <w:id w:val="312377028"/>
        <w15:repeatingSection/>
      </w:sdtPr>
      <w:sdtEndPr>
        <w:rPr>
          <w:sz w:val="18"/>
          <w:szCs w:val="20"/>
        </w:rPr>
      </w:sdtEndPr>
      <w:sdtContent>
        <w:sdt>
          <w:sdtPr>
            <w:rPr>
              <w:sz w:val="26"/>
              <w:szCs w:val="26"/>
              <w:lang w:val="de-CH"/>
            </w:rPr>
            <w:id w:val="2084484763"/>
            <w:placeholder>
              <w:docPart w:val="1EEA50BDBB7646F6BA95F6985F02A100"/>
            </w:placeholder>
            <w15:repeatingSectionItem/>
          </w:sdtPr>
          <w:sdtEndPr>
            <w:rPr>
              <w:sz w:val="18"/>
              <w:szCs w:val="20"/>
            </w:rPr>
          </w:sdtEndPr>
          <w:sdtContent>
            <w:sdt>
              <w:sdtPr>
                <w:rPr>
                  <w:sz w:val="26"/>
                  <w:szCs w:val="26"/>
                  <w:lang w:val="de-CH"/>
                </w:rPr>
                <w:id w:val="-1104880414"/>
                <w15:appearance w15:val="hidden"/>
                <w15:repeatingSection/>
              </w:sdtPr>
              <w:sdtEndPr>
                <w:rPr>
                  <w:sz w:val="18"/>
                  <w:szCs w:val="20"/>
                </w:rPr>
              </w:sdtEndPr>
              <w:sdtContent>
                <w:sdt>
                  <w:sdtPr>
                    <w:rPr>
                      <w:sz w:val="26"/>
                      <w:szCs w:val="26"/>
                      <w:lang w:val="de-CH"/>
                    </w:rPr>
                    <w:id w:val="1034923925"/>
                    <w:placeholder>
                      <w:docPart w:val="1EEA50BDBB7646F6BA95F6985F02A100"/>
                    </w:placeholder>
                    <w15:appearance w15:val="hidden"/>
                    <w15:repeatingSectionItem/>
                  </w:sdtPr>
                  <w:sdtEndPr>
                    <w:rPr>
                      <w:sz w:val="18"/>
                      <w:szCs w:val="20"/>
                    </w:rPr>
                  </w:sdtEndPr>
                  <w:sdtContent>
                    <w:sdt>
                      <w:sdtPr>
                        <w:rPr>
                          <w:sz w:val="26"/>
                          <w:szCs w:val="26"/>
                          <w:lang w:val="de-CH"/>
                        </w:rPr>
                        <w:id w:val="1298338161"/>
                        <w15:appearance w15:val="hidden"/>
                      </w:sdtPr>
                      <w:sdtEndPr>
                        <w:rPr>
                          <w:sz w:val="18"/>
                          <w:szCs w:val="20"/>
                        </w:rPr>
                      </w:sdtEndPr>
                      <w:sdtContent>
                        <w:sdt>
                          <w:sdtPr>
                            <w:rPr>
                              <w:sz w:val="26"/>
                              <w:szCs w:val="26"/>
                              <w:lang w:val="de-CH"/>
                            </w:rPr>
                            <w:id w:val="1602686432"/>
                            <w:placeholder>
                              <w:docPart w:val="A7B03366EEB04B468D7D793715F1CFE1"/>
                            </w:placeholder>
                            <w15:appearance w15:val="hidden"/>
                          </w:sdtPr>
                          <w:sdtEndPr>
                            <w:rPr>
                              <w:sz w:val="18"/>
                              <w:szCs w:val="20"/>
                            </w:rPr>
                          </w:sdtEndPr>
                          <w:sdtContent>
                            <w:p w14:paraId="4A05DB6C" w14:textId="58D4BE4C" w:rsidR="009C39F0" w:rsidRPr="00031D7A" w:rsidRDefault="009C39F0" w:rsidP="009C39F0">
                              <w:pPr>
                                <w:pStyle w:val="Lebenslauf-Datum"/>
                                <w:rPr>
                                  <w:lang w:val="de-CH"/>
                                </w:rPr>
                              </w:pPr>
                              <w:r w:rsidRPr="00031D7A">
                                <w:rPr>
                                  <w:sz w:val="20"/>
                                  <w:lang w:val="de-CH"/>
                                </w:rPr>
                                <w:t xml:space="preserve">Sprache </w:t>
                              </w:r>
                              <w:r w:rsidR="00CF7299">
                                <w:rPr>
                                  <w:sz w:val="20"/>
                                  <w:lang w:val="de-CH"/>
                                </w:rPr>
                                <w:t>1</w:t>
                              </w:r>
                              <w:r w:rsidRPr="00031D7A">
                                <w:rPr>
                                  <w:sz w:val="20"/>
                                  <w:lang w:val="de-CH"/>
                                </w:rPr>
                                <w:tab/>
                              </w:r>
                              <w:r w:rsidR="00645F04">
                                <w:rPr>
                                  <w:sz w:val="20"/>
                                  <w:lang w:val="de-CH"/>
                                </w:rPr>
                                <w:tab/>
                              </w:r>
                              <w:r w:rsidRPr="00031D7A">
                                <w:rPr>
                                  <w:sz w:val="20"/>
                                  <w:lang w:val="de-CH"/>
                                </w:rPr>
                                <w:t>Muttersprache</w:t>
                              </w:r>
                            </w:p>
                            <w:p w14:paraId="5DBF9DC4" w14:textId="7495556E" w:rsidR="009C39F0" w:rsidRPr="00031D7A" w:rsidRDefault="009C39F0" w:rsidP="009C39F0">
                              <w:pPr>
                                <w:pStyle w:val="Lebenslauf-Datum"/>
                                <w:rPr>
                                  <w:lang w:val="de-CH"/>
                                </w:rPr>
                              </w:pPr>
                              <w:r w:rsidRPr="00031D7A">
                                <w:rPr>
                                  <w:sz w:val="20"/>
                                  <w:lang w:val="de-CH"/>
                                </w:rPr>
                                <w:t xml:space="preserve">Sprache </w:t>
                              </w:r>
                              <w:r w:rsidR="00CF7299">
                                <w:rPr>
                                  <w:sz w:val="20"/>
                                  <w:lang w:val="de-CH"/>
                                </w:rPr>
                                <w:t>2</w:t>
                              </w:r>
                              <w:r w:rsidRPr="00031D7A">
                                <w:rPr>
                                  <w:sz w:val="20"/>
                                  <w:lang w:val="de-CH"/>
                                </w:rPr>
                                <w:tab/>
                              </w:r>
                              <w:r w:rsidR="00645F04">
                                <w:rPr>
                                  <w:sz w:val="20"/>
                                  <w:lang w:val="de-CH"/>
                                </w:rPr>
                                <w:tab/>
                              </w:r>
                              <w:r w:rsidRPr="00031D7A">
                                <w:rPr>
                                  <w:sz w:val="20"/>
                                  <w:lang w:val="de-CH"/>
                                </w:rPr>
                                <w:t>x Jahre Kenntnisse</w:t>
                              </w:r>
                            </w:p>
                            <w:p w14:paraId="1B1458BF" w14:textId="1FFB456A" w:rsidR="009C39F0" w:rsidRDefault="009C39F0" w:rsidP="009C39F0">
                              <w:pPr>
                                <w:pStyle w:val="Lebenslauf-Datum"/>
                                <w:rPr>
                                  <w:lang w:val="de-CH"/>
                                </w:rPr>
                              </w:pPr>
                              <w:r w:rsidRPr="00031D7A">
                                <w:rPr>
                                  <w:sz w:val="20"/>
                                  <w:lang w:val="de-CH"/>
                                </w:rPr>
                                <w:t xml:space="preserve">Sprache </w:t>
                              </w:r>
                              <w:r w:rsidR="00CF7299">
                                <w:rPr>
                                  <w:sz w:val="20"/>
                                  <w:lang w:val="de-CH"/>
                                </w:rPr>
                                <w:t>3</w:t>
                              </w:r>
                              <w:r w:rsidRPr="00031D7A">
                                <w:rPr>
                                  <w:sz w:val="20"/>
                                  <w:lang w:val="de-CH"/>
                                </w:rPr>
                                <w:tab/>
                              </w:r>
                              <w:r w:rsidR="00645F04">
                                <w:rPr>
                                  <w:sz w:val="20"/>
                                  <w:lang w:val="de-CH"/>
                                </w:rPr>
                                <w:tab/>
                              </w:r>
                              <w:r w:rsidRPr="00031D7A">
                                <w:rPr>
                                  <w:sz w:val="20"/>
                                  <w:lang w:val="de-CH"/>
                                </w:rPr>
                                <w:t>x Jahre Kenntnisse</w:t>
                              </w:r>
                            </w:p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6BCF9DA9" w14:textId="77777777" w:rsidR="009C39F0" w:rsidRDefault="009C39F0" w:rsidP="005E3F32">
      <w:pPr>
        <w:pStyle w:val="Abschnittsberschrift"/>
        <w:rPr>
          <w:sz w:val="24"/>
          <w:lang w:val="de-CH"/>
        </w:rPr>
      </w:pPr>
    </w:p>
    <w:p w14:paraId="7341C2A9" w14:textId="77777777" w:rsidR="005E3F32" w:rsidRPr="009C39F0" w:rsidRDefault="005E3F32" w:rsidP="005E3F32">
      <w:pPr>
        <w:pStyle w:val="Abschnittsberschrift"/>
        <w:rPr>
          <w:b/>
          <w:lang w:val="de-CH"/>
        </w:rPr>
      </w:pPr>
      <w:r w:rsidRPr="009C39F0">
        <w:rPr>
          <w:b/>
          <w:sz w:val="24"/>
          <w:lang w:val="de-CH"/>
        </w:rPr>
        <w:t>Freizeit</w:t>
      </w:r>
    </w:p>
    <w:sdt>
      <w:sdtPr>
        <w:rPr>
          <w:sz w:val="26"/>
          <w:szCs w:val="26"/>
          <w:lang w:val="de-CH"/>
        </w:rPr>
        <w:id w:val="-1751110690"/>
        <w15:repeatingSection/>
      </w:sdtPr>
      <w:sdtEndPr>
        <w:rPr>
          <w:sz w:val="20"/>
          <w:szCs w:val="20"/>
        </w:rPr>
      </w:sdtEndPr>
      <w:sdtContent>
        <w:sdt>
          <w:sdtPr>
            <w:rPr>
              <w:sz w:val="26"/>
              <w:szCs w:val="26"/>
              <w:lang w:val="de-CH"/>
            </w:rPr>
            <w:id w:val="938111028"/>
            <w:placeholder>
              <w:docPart w:val="F7F0083DAA0D486B9E62711A12CE159F"/>
            </w:placeholder>
            <w15:repeatingSectionItem/>
          </w:sdtPr>
          <w:sdtEndPr>
            <w:rPr>
              <w:sz w:val="20"/>
              <w:szCs w:val="20"/>
            </w:rPr>
          </w:sdtEndPr>
          <w:sdtContent>
            <w:sdt>
              <w:sdtPr>
                <w:rPr>
                  <w:sz w:val="26"/>
                  <w:szCs w:val="26"/>
                  <w:lang w:val="de-CH"/>
                </w:rPr>
                <w:id w:val="-671647148"/>
                <w15:appearance w15:val="hidden"/>
                <w15:repeatingSection/>
              </w:sdtPr>
              <w:sdtEndPr>
                <w:rPr>
                  <w:sz w:val="20"/>
                  <w:szCs w:val="20"/>
                </w:rPr>
              </w:sdtEndPr>
              <w:sdtContent>
                <w:sdt>
                  <w:sdtPr>
                    <w:rPr>
                      <w:sz w:val="26"/>
                      <w:szCs w:val="26"/>
                      <w:lang w:val="de-CH"/>
                    </w:rPr>
                    <w:id w:val="1017888948"/>
                    <w:placeholder>
                      <w:docPart w:val="F7F0083DAA0D486B9E62711A12CE159F"/>
                    </w:placeholder>
                    <w15:appearance w15:val="hidden"/>
                    <w15:repeatingSectionItem/>
                  </w:sdtPr>
                  <w:sdtEndPr>
                    <w:rPr>
                      <w:sz w:val="20"/>
                      <w:szCs w:val="20"/>
                    </w:rPr>
                  </w:sdtEndPr>
                  <w:sdtContent>
                    <w:sdt>
                      <w:sdtPr>
                        <w:rPr>
                          <w:sz w:val="26"/>
                          <w:szCs w:val="26"/>
                          <w:lang w:val="de-CH"/>
                        </w:rPr>
                        <w:id w:val="220175381"/>
                        <w15:appearance w15:val="hidden"/>
                      </w:sdtPr>
                      <w:sdtEndPr>
                        <w:rPr>
                          <w:sz w:val="20"/>
                          <w:szCs w:val="20"/>
                        </w:rPr>
                      </w:sdtEndPr>
                      <w:sdtContent>
                        <w:sdt>
                          <w:sdtPr>
                            <w:rPr>
                              <w:sz w:val="26"/>
                              <w:szCs w:val="26"/>
                              <w:lang w:val="de-CH"/>
                            </w:rPr>
                            <w:id w:val="582796247"/>
                            <w:placeholder>
                              <w:docPart w:val="DDAD92375BFA4E3A936C51892FB068C4"/>
                            </w:placeholder>
                            <w15:appearance w15:val="hidden"/>
                          </w:sdtPr>
                          <w:sdtEndPr>
                            <w:rPr>
                              <w:sz w:val="20"/>
                              <w:szCs w:val="20"/>
                            </w:rPr>
                          </w:sdtEndPr>
                          <w:sdtContent>
                            <w:p w14:paraId="7C57DCC2" w14:textId="3AC5D1C5" w:rsidR="00F94D49" w:rsidRPr="00031D7A" w:rsidRDefault="00F94D49" w:rsidP="004313E4">
                              <w:pPr>
                                <w:pStyle w:val="Aufzhlungszeichen"/>
                                <w:rPr>
                                  <w:lang w:val="de-CH"/>
                                </w:rPr>
                              </w:pPr>
                              <w:r w:rsidRPr="00031D7A">
                                <w:rPr>
                                  <w:lang w:val="de-CH"/>
                                </w:rPr>
                                <w:t>Hobbys/Sport</w:t>
                              </w:r>
                              <w:r w:rsidRPr="00031D7A">
                                <w:rPr>
                                  <w:lang w:val="de-CH"/>
                                </w:rPr>
                                <w:tab/>
                              </w:r>
                              <w:r w:rsidRPr="00031D7A">
                                <w:rPr>
                                  <w:lang w:val="de-CH"/>
                                </w:rPr>
                                <w:tab/>
                                <w:t>xxx</w:t>
                              </w:r>
                            </w:p>
                            <w:p w14:paraId="006703F2" w14:textId="698E5AFE" w:rsidR="005E3F32" w:rsidRPr="00031D7A" w:rsidRDefault="00F94D49" w:rsidP="00F94D49">
                              <w:pPr>
                                <w:pStyle w:val="Aufzhlungszeichen"/>
                                <w:rPr>
                                  <w:lang w:val="de-CH"/>
                                </w:rPr>
                              </w:pPr>
                              <w:r w:rsidRPr="00031D7A">
                                <w:rPr>
                                  <w:lang w:val="de-CH"/>
                                </w:rPr>
                                <w:t>Besondere Interessen</w:t>
                              </w:r>
                              <w:r w:rsidRPr="00031D7A">
                                <w:rPr>
                                  <w:lang w:val="de-CH"/>
                                </w:rPr>
                                <w:tab/>
                                <w:t>xxx</w:t>
                              </w:r>
                            </w:p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7D81437B" w14:textId="77777777" w:rsidR="004313E4" w:rsidRPr="00031D7A" w:rsidRDefault="004313E4" w:rsidP="004313E4">
      <w:pPr>
        <w:pStyle w:val="Aufzhlungszeichen"/>
        <w:rPr>
          <w:sz w:val="14"/>
          <w:lang w:val="de-CH"/>
        </w:rPr>
      </w:pPr>
    </w:p>
    <w:sectPr w:rsidR="004313E4" w:rsidRPr="00031D7A">
      <w:headerReference w:type="default" r:id="rId12"/>
      <w:footerReference w:type="default" r:id="rId13"/>
      <w:headerReference w:type="first" r:id="rId14"/>
      <w:pgSz w:w="11907" w:h="16839"/>
      <w:pgMar w:top="1148" w:right="700" w:bottom="1148" w:left="4622" w:header="709" w:footer="709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C9062" w14:textId="77777777" w:rsidR="006211F1" w:rsidRDefault="006211F1">
      <w:pPr>
        <w:spacing w:after="0" w:line="240" w:lineRule="auto"/>
      </w:pPr>
      <w:r>
        <w:separator/>
      </w:r>
    </w:p>
  </w:endnote>
  <w:endnote w:type="continuationSeparator" w:id="0">
    <w:p w14:paraId="78FECC8E" w14:textId="77777777" w:rsidR="006211F1" w:rsidRDefault="00621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swiss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8D82D" w14:textId="77777777" w:rsidR="0044792E" w:rsidRDefault="0000196C">
    <w:pPr>
      <w:pStyle w:val="Fuzeile"/>
    </w:pPr>
    <w:r>
      <w:rPr>
        <w:noProof/>
        <w:lang w:val="de-CH"/>
      </w:rPr>
      <mc:AlternateContent>
        <mc:Choice Requires="wps">
          <w:drawing>
            <wp:anchor distT="0" distB="0" distL="114300" distR="365760" simplePos="0" relativeHeight="251659264" behindDoc="0" locked="0" layoutInCell="1" allowOverlap="0" wp14:anchorId="549906C3" wp14:editId="0DA54A20">
              <wp:simplePos x="0" y="0"/>
              <mc:AlternateContent>
                <mc:Choice Requires="wp14">
                  <wp:positionH relativeFrom="page">
                    <wp14:pctPosHOffset>5900</wp14:pctPosHOffset>
                  </wp:positionH>
                </mc:Choice>
                <mc:Fallback>
                  <wp:positionH relativeFrom="page">
                    <wp:posOffset>445770</wp:posOffset>
                  </wp:positionH>
                </mc:Fallback>
              </mc:AlternateContent>
              <wp:positionV relativeFrom="margin">
                <wp:align>bottom</wp:align>
              </wp:positionV>
              <wp:extent cx="1905000" cy="8667750"/>
              <wp:effectExtent l="0" t="0" r="12065" b="9525"/>
              <wp:wrapSquare wrapText="right"/>
              <wp:docPr id="7" name="Textfeld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5000" cy="86677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934F95" w14:textId="77777777" w:rsidR="0044792E" w:rsidRDefault="0000196C">
                          <w:pPr>
                            <w:pStyle w:val="Kontaktinformationen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C39F0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24600</wp14:pctWidth>
              </wp14:sizeRelH>
              <wp14:sizeRelV relativeFrom="page">
                <wp14:pctHeight>40000</wp14:pctHeight>
              </wp14:sizeRelV>
            </wp:anchor>
          </w:drawing>
        </mc:Choice>
        <mc:Fallback>
          <w:pict>
            <v:shapetype w14:anchorId="549906C3"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8" type="#_x0000_t202" style="position:absolute;margin-left:0;margin-top:0;width:150pt;height:682.5pt;z-index:251659264;visibility:visible;mso-wrap-style:square;mso-width-percent:246;mso-height-percent:400;mso-left-percent:59;mso-wrap-distance-left:9pt;mso-wrap-distance-top:0;mso-wrap-distance-right:28.8pt;mso-wrap-distance-bottom:0;mso-position-horizontal-relative:page;mso-position-vertical:bottom;mso-position-vertical-relative:margin;mso-width-percent:246;mso-height-percent:400;mso-left-percent:59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" o:allowoverlap="f" filled="f" stroked="f" strokeweight=".5pt">
              <v:textbox style="mso-fit-shape-to-text:t" inset="0,0,0,0">
                <w:txbxContent>
                  <w:p w14:paraId="3C934F95" w14:textId="77777777" w:rsidR="0044792E" w:rsidRDefault="0000196C">
                    <w:pPr>
                      <w:pStyle w:val="Kontaktinformationen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9C39F0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side="right" anchorx="page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C06371" w14:textId="77777777" w:rsidR="006211F1" w:rsidRDefault="006211F1">
      <w:pPr>
        <w:spacing w:after="0" w:line="240" w:lineRule="auto"/>
      </w:pPr>
      <w:r>
        <w:separator/>
      </w:r>
    </w:p>
  </w:footnote>
  <w:footnote w:type="continuationSeparator" w:id="0">
    <w:p w14:paraId="310A4DBE" w14:textId="77777777" w:rsidR="006211F1" w:rsidRDefault="00621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26ECE8" w14:textId="77777777" w:rsidR="0044792E" w:rsidRDefault="0000196C">
    <w:pPr>
      <w:pStyle w:val="Kopfzeile"/>
    </w:pPr>
    <w:r>
      <w:rPr>
        <w:noProof/>
        <w:lang w:val="de-CH"/>
      </w:rPr>
      <mc:AlternateContent>
        <mc:Choice Requires="wps">
          <w:drawing>
            <wp:anchor distT="0" distB="0" distL="365760" distR="365760" simplePos="0" relativeHeight="251672576" behindDoc="1" locked="0" layoutInCell="1" allowOverlap="1" wp14:anchorId="268F2714" wp14:editId="5CDAE53C">
              <wp:simplePos x="0" y="0"/>
              <mc:AlternateContent>
                <mc:Choice Requires="wp14">
                  <wp:positionH relativeFrom="page">
                    <wp14:pctPosHOffset>34000</wp14:pctPosHOffset>
                  </wp:positionH>
                </mc:Choice>
                <mc:Fallback>
                  <wp:positionH relativeFrom="page">
                    <wp:posOffset>2570480</wp:posOffset>
                  </wp:positionH>
                </mc:Fallback>
              </mc:AlternateContent>
              <wp:positionV relativeFrom="page">
                <wp:align>center</wp:align>
              </wp:positionV>
              <wp:extent cx="27432" cy="1257300"/>
              <wp:effectExtent l="0" t="0" r="29845" b="228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432" cy="125730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105000</wp14:pctHeight>
              </wp14:sizeRelV>
            </wp:anchor>
          </w:drawing>
        </mc:Choice>
        <mc:Fallback>
          <w:pict>
            <v:line w14:anchorId="3321E7FB" id="Straight Connector 2" o:spid="_x0000_s1026" style="position:absolute;z-index:-251643904;visibility:visible;mso-wrap-style:square;mso-width-percent:0;mso-height-percent:1050;mso-left-percent:340;mso-wrap-distance-left:28.8pt;mso-wrap-distance-top:0;mso-wrap-distance-right:28.8pt;mso-wrap-distance-bottom:0;mso-position-horizontal-relative:page;mso-position-vertical:center;mso-position-vertical-relative:page;mso-width-percent:0;mso-height-percent:1050;mso-left-percent:340;mso-width-relative:margin;mso-height-relative:margin" from="0,0" to="2.15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" strokecolor="#b2b2b2 [3205]" strokeweight=".5pt">
              <w10:wrap anchorx="page" anchory="pag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503298" w14:textId="77777777" w:rsidR="0044792E" w:rsidRDefault="0000196C">
    <w:pPr>
      <w:pStyle w:val="Kopfzeile"/>
    </w:pPr>
    <w:r>
      <w:rPr>
        <w:noProof/>
        <w:lang w:val="de-CH"/>
      </w:rPr>
      <mc:AlternateContent>
        <mc:Choice Requires="wps">
          <w:drawing>
            <wp:anchor distT="0" distB="0" distL="365760" distR="365760" simplePos="0" relativeHeight="251670528" behindDoc="1" locked="0" layoutInCell="1" allowOverlap="1" wp14:anchorId="19195497" wp14:editId="7BCEE9B6">
              <wp:simplePos x="0" y="0"/>
              <mc:AlternateContent>
                <mc:Choice Requires="wp14">
                  <wp:positionH relativeFrom="page">
                    <wp14:pctPosHOffset>34000</wp14:pctPosHOffset>
                  </wp:positionH>
                </mc:Choice>
                <mc:Fallback>
                  <wp:positionH relativeFrom="page">
                    <wp:posOffset>2570480</wp:posOffset>
                  </wp:positionH>
                </mc:Fallback>
              </mc:AlternateContent>
              <wp:positionV relativeFrom="page">
                <wp:align>center</wp:align>
              </wp:positionV>
              <wp:extent cx="27432" cy="1257300"/>
              <wp:effectExtent l="0" t="0" r="29845" b="22860"/>
              <wp:wrapNone/>
              <wp:docPr id="9" name="Gerader Verbinde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432" cy="1257300"/>
                      </a:xfrm>
                      <a:prstGeom prst="line">
                        <a:avLst/>
                      </a:prstGeom>
                      <a:ln w="6350">
                        <a:solidFill>
                          <a:schemeClr val="accent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105000</wp14:pctHeight>
              </wp14:sizeRelV>
            </wp:anchor>
          </w:drawing>
        </mc:Choice>
        <mc:Fallback>
          <w:pict>
            <v:line w14:anchorId="167A7EA7" id="Gerader Verbinder 9" o:spid="_x0000_s1026" style="position:absolute;z-index:-251645952;visibility:visible;mso-wrap-style:square;mso-width-percent:0;mso-height-percent:1050;mso-left-percent:340;mso-wrap-distance-left:28.8pt;mso-wrap-distance-top:0;mso-wrap-distance-right:28.8pt;mso-wrap-distance-bottom:0;mso-position-horizontal-relative:page;mso-position-vertical:center;mso-position-vertical-relative:page;mso-width-percent:0;mso-height-percent:1050;mso-left-percent:340;mso-width-relative:margin;mso-height-relative:margin" from="0,0" to="2.15pt,9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" strokecolor="#b2b2b2 [3205]" strokeweight=".5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444F9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5527E3"/>
    <w:multiLevelType w:val="hybridMultilevel"/>
    <w:tmpl w:val="D48A48DE"/>
    <w:lvl w:ilvl="0" w:tplc="08070001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E2CCC"/>
    <w:multiLevelType w:val="hybridMultilevel"/>
    <w:tmpl w:val="B608CDFE"/>
    <w:lvl w:ilvl="0" w:tplc="08070001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C1602"/>
    <w:multiLevelType w:val="hybridMultilevel"/>
    <w:tmpl w:val="ACD60B78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47AB0"/>
    <w:multiLevelType w:val="hybridMultilevel"/>
    <w:tmpl w:val="A57CFDEC"/>
    <w:lvl w:ilvl="0" w:tplc="08070001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222DBD"/>
    <w:multiLevelType w:val="hybridMultilevel"/>
    <w:tmpl w:val="C0B8F54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DE1970"/>
    <w:multiLevelType w:val="hybridMultilevel"/>
    <w:tmpl w:val="5B8EEC18"/>
    <w:lvl w:ilvl="0" w:tplc="0A8E59F4">
      <w:start w:val="1"/>
      <w:numFmt w:val="bullet"/>
      <w:lvlText w:val="&gt;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932DE"/>
    <w:multiLevelType w:val="hybridMultilevel"/>
    <w:tmpl w:val="F13E5D7C"/>
    <w:lvl w:ilvl="0" w:tplc="7E5C3762">
      <w:start w:val="1"/>
      <w:numFmt w:val="bullet"/>
      <w:lvlText w:val="&gt;"/>
      <w:lvlJc w:val="left"/>
      <w:pPr>
        <w:tabs>
          <w:tab w:val="num" w:pos="288"/>
        </w:tabs>
        <w:ind w:left="288" w:hanging="288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D14D0F"/>
    <w:multiLevelType w:val="hybridMultilevel"/>
    <w:tmpl w:val="B64653B6"/>
    <w:lvl w:ilvl="0" w:tplc="C098181E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485631"/>
    <w:multiLevelType w:val="hybridMultilevel"/>
    <w:tmpl w:val="8FFE9564"/>
    <w:lvl w:ilvl="0" w:tplc="8CA4D01A">
      <w:start w:val="1"/>
      <w:numFmt w:val="bullet"/>
      <w:lvlText w:val="&gt;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6A6A6" w:themeColor="background1" w:themeShade="A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2B126B"/>
    <w:multiLevelType w:val="hybridMultilevel"/>
    <w:tmpl w:val="7BAAAE56"/>
    <w:lvl w:ilvl="0" w:tplc="08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D2DC4"/>
    <w:multiLevelType w:val="hybridMultilevel"/>
    <w:tmpl w:val="FFE834E4"/>
    <w:lvl w:ilvl="0" w:tplc="7270A2BC">
      <w:start w:val="1"/>
      <w:numFmt w:val="bullet"/>
      <w:lvlText w:val="+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BB0D3D"/>
    <w:multiLevelType w:val="hybridMultilevel"/>
    <w:tmpl w:val="3258A5EA"/>
    <w:lvl w:ilvl="0" w:tplc="004A7578">
      <w:start w:val="1"/>
      <w:numFmt w:val="bullet"/>
      <w:pStyle w:val="WichtigerPunkt"/>
      <w:suff w:val="space"/>
      <w:lvlText w:val="&gt;"/>
      <w:lvlJc w:val="left"/>
      <w:pPr>
        <w:ind w:left="0" w:firstLine="0"/>
      </w:pPr>
      <w:rPr>
        <w:rFonts w:ascii="Calibri" w:hAnsi="Calibri" w:hint="default"/>
        <w:color w:val="7F7F7F" w:themeColor="text1" w:themeTint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CE453B"/>
    <w:multiLevelType w:val="hybridMultilevel"/>
    <w:tmpl w:val="3B50BBF2"/>
    <w:lvl w:ilvl="0" w:tplc="098A6EB8">
      <w:start w:val="1"/>
      <w:numFmt w:val="bullet"/>
      <w:lvlText w:val="*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7D671C"/>
    <w:multiLevelType w:val="hybridMultilevel"/>
    <w:tmpl w:val="CF522CF6"/>
    <w:lvl w:ilvl="0" w:tplc="0807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9"/>
    <w:lvlOverride w:ilvl="0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</w:num>
  <w:num w:numId="6">
    <w:abstractNumId w:val="7"/>
  </w:num>
  <w:num w:numId="7">
    <w:abstractNumId w:val="4"/>
  </w:num>
  <w:num w:numId="8">
    <w:abstractNumId w:val="7"/>
  </w:num>
  <w:num w:numId="9">
    <w:abstractNumId w:val="4"/>
    <w:lvlOverride w:ilvl="0">
      <w:startOverride w:val="1"/>
    </w:lvlOverride>
  </w:num>
  <w:num w:numId="10">
    <w:abstractNumId w:val="6"/>
  </w:num>
  <w:num w:numId="11">
    <w:abstractNumId w:val="4"/>
    <w:lvlOverride w:ilvl="0">
      <w:startOverride w:val="1"/>
    </w:lvlOverride>
  </w:num>
  <w:num w:numId="12">
    <w:abstractNumId w:val="4"/>
  </w:num>
  <w:num w:numId="13">
    <w:abstractNumId w:val="4"/>
  </w:num>
  <w:num w:numId="14">
    <w:abstractNumId w:val="4"/>
    <w:lvlOverride w:ilvl="0">
      <w:startOverride w:val="1"/>
    </w:lvlOverride>
  </w:num>
  <w:num w:numId="15">
    <w:abstractNumId w:val="12"/>
  </w:num>
  <w:num w:numId="16">
    <w:abstractNumId w:val="4"/>
  </w:num>
  <w:num w:numId="17">
    <w:abstractNumId w:val="4"/>
    <w:lvlOverride w:ilvl="0">
      <w:startOverride w:val="1"/>
    </w:lvlOverride>
  </w:num>
  <w:num w:numId="18">
    <w:abstractNumId w:val="5"/>
  </w:num>
  <w:num w:numId="19">
    <w:abstractNumId w:val="14"/>
  </w:num>
  <w:num w:numId="20">
    <w:abstractNumId w:val="13"/>
  </w:num>
  <w:num w:numId="21">
    <w:abstractNumId w:val="11"/>
  </w:num>
  <w:num w:numId="22">
    <w:abstractNumId w:val="3"/>
  </w:num>
  <w:num w:numId="23">
    <w:abstractNumId w:val="10"/>
  </w:num>
  <w:num w:numId="24">
    <w:abstractNumId w:val="1"/>
  </w:num>
  <w:num w:numId="25">
    <w:abstractNumId w:val="2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hyphenationZone w:val="4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1F1"/>
    <w:rsid w:val="0000196C"/>
    <w:rsid w:val="00031D7A"/>
    <w:rsid w:val="00060B3A"/>
    <w:rsid w:val="00070394"/>
    <w:rsid w:val="001B1306"/>
    <w:rsid w:val="001B5F2E"/>
    <w:rsid w:val="002600F6"/>
    <w:rsid w:val="0028439B"/>
    <w:rsid w:val="00285F1C"/>
    <w:rsid w:val="0028796C"/>
    <w:rsid w:val="002B0960"/>
    <w:rsid w:val="002D3F68"/>
    <w:rsid w:val="00342AB7"/>
    <w:rsid w:val="003B12C3"/>
    <w:rsid w:val="00421320"/>
    <w:rsid w:val="004313E4"/>
    <w:rsid w:val="0044792E"/>
    <w:rsid w:val="00460A1B"/>
    <w:rsid w:val="004A699E"/>
    <w:rsid w:val="004D6D14"/>
    <w:rsid w:val="0054677B"/>
    <w:rsid w:val="00584C3A"/>
    <w:rsid w:val="005E3F32"/>
    <w:rsid w:val="005F54CE"/>
    <w:rsid w:val="006211F1"/>
    <w:rsid w:val="00645F04"/>
    <w:rsid w:val="006800A5"/>
    <w:rsid w:val="006837C3"/>
    <w:rsid w:val="00686EDA"/>
    <w:rsid w:val="00693912"/>
    <w:rsid w:val="006C2A29"/>
    <w:rsid w:val="00715AFA"/>
    <w:rsid w:val="007521CA"/>
    <w:rsid w:val="007858CC"/>
    <w:rsid w:val="007F467C"/>
    <w:rsid w:val="00862F31"/>
    <w:rsid w:val="008F4D7A"/>
    <w:rsid w:val="009C39F0"/>
    <w:rsid w:val="009C3D5C"/>
    <w:rsid w:val="00A00443"/>
    <w:rsid w:val="00AE2030"/>
    <w:rsid w:val="00B9686A"/>
    <w:rsid w:val="00BB57B5"/>
    <w:rsid w:val="00BC2D32"/>
    <w:rsid w:val="00BE04EC"/>
    <w:rsid w:val="00CF7299"/>
    <w:rsid w:val="00DA22C9"/>
    <w:rsid w:val="00E13A75"/>
    <w:rsid w:val="00E71600"/>
    <w:rsid w:val="00E96E4A"/>
    <w:rsid w:val="00EA1FF9"/>
    <w:rsid w:val="00EA644F"/>
    <w:rsid w:val="00F527F3"/>
    <w:rsid w:val="00F652BA"/>
    <w:rsid w:val="00F94D49"/>
    <w:rsid w:val="00FA065C"/>
    <w:rsid w:val="00FB0FF4"/>
    <w:rsid w:val="00FD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;"/>
  <w14:docId w14:val="4879D421"/>
  <w15:docId w15:val="{EF709323-5977-498B-96D5-A03042668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000000" w:themeColor="text1"/>
        <w:lang w:val="de-DE" w:eastAsia="de-CH" w:bidi="ar-SA"/>
      </w:rPr>
    </w:rPrDefault>
    <w:pPrDefault>
      <w:pPr>
        <w:spacing w:after="48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1" w:qFormat="1"/>
    <w:lsdException w:name="heading 2" w:semiHidden="1" w:uiPriority="1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3" w:unhideWhenUsed="1" w:qFormat="1"/>
    <w:lsdException w:name="Signature" w:semiHidden="1" w:uiPriority="8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unhideWhenUsed/>
    <w:qFormat/>
    <w:pPr>
      <w:keepNext/>
      <w:keepLines/>
      <w:spacing w:after="60" w:line="240" w:lineRule="auto"/>
      <w:outlineLvl w:val="0"/>
    </w:pPr>
    <w:rPr>
      <w:caps/>
      <w:color w:val="969696" w:themeColor="accent3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sz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DDDDD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pPr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Datum">
    <w:name w:val="Date"/>
    <w:basedOn w:val="Standard"/>
    <w:next w:val="Standard"/>
    <w:link w:val="DatumZchn"/>
    <w:uiPriority w:val="3"/>
    <w:unhideWhenUsed/>
    <w:qFormat/>
    <w:rPr>
      <w:color w:val="7F7F7F" w:themeColor="text1" w:themeTint="80"/>
      <w:kern w:val="16"/>
      <w14:ligatures w14:val="standardContextual"/>
      <w14:numForm w14:val="oldStyle"/>
      <w14:numSpacing w14:val="proportional"/>
      <w14:cntxtAlts/>
    </w:rPr>
  </w:style>
  <w:style w:type="character" w:customStyle="1" w:styleId="DatumZchn">
    <w:name w:val="Datum Zchn"/>
    <w:basedOn w:val="Absatz-Standardschriftart"/>
    <w:link w:val="Datum"/>
    <w:uiPriority w:val="3"/>
    <w:rPr>
      <w:color w:val="7F7F7F" w:themeColor="text1" w:themeTint="80"/>
      <w:kern w:val="16"/>
      <w:sz w:val="20"/>
      <w14:ligatures w14:val="standardContextual"/>
      <w14:numForm w14:val="oldStyle"/>
      <w14:numSpacing w14:val="proportional"/>
      <w14:cntxtAlts/>
    </w:rPr>
  </w:style>
  <w:style w:type="paragraph" w:styleId="Gruformel">
    <w:name w:val="Closing"/>
    <w:basedOn w:val="Standard"/>
    <w:link w:val="GruformelZchn"/>
    <w:uiPriority w:val="3"/>
    <w:unhideWhenUsed/>
    <w:qFormat/>
    <w:pPr>
      <w:spacing w:after="40" w:line="240" w:lineRule="auto"/>
    </w:pPr>
    <w:rPr>
      <w:color w:val="000000" w:themeColor="text2" w:themeShade="BF"/>
      <w:kern w:val="16"/>
      <w14:ligatures w14:val="standardContextual"/>
      <w14:numForm w14:val="oldStyle"/>
      <w14:numSpacing w14:val="proportional"/>
      <w14:cntxtAlts/>
    </w:rPr>
  </w:style>
  <w:style w:type="character" w:customStyle="1" w:styleId="GruformelZchn">
    <w:name w:val="Grußformel Zchn"/>
    <w:basedOn w:val="Absatz-Standardschriftart"/>
    <w:link w:val="Gruformel"/>
    <w:uiPriority w:val="3"/>
    <w:rPr>
      <w:color w:val="000000" w:themeColor="text2" w:themeShade="BF"/>
      <w:kern w:val="16"/>
      <w:sz w:val="20"/>
      <w14:ligatures w14:val="standardContextual"/>
      <w14:numForm w14:val="oldStyle"/>
      <w14:numSpacing w14:val="proportional"/>
      <w14:cntxtAlts/>
    </w:rPr>
  </w:style>
  <w:style w:type="paragraph" w:customStyle="1" w:styleId="Empfnger">
    <w:name w:val="Empfänger"/>
    <w:basedOn w:val="Standard"/>
    <w:uiPriority w:val="3"/>
    <w:qFormat/>
    <w:pPr>
      <w:spacing w:line="240" w:lineRule="auto"/>
      <w:contextualSpacing/>
    </w:pPr>
  </w:style>
  <w:style w:type="paragraph" w:styleId="Aufzhlungszeichen">
    <w:name w:val="List Bullet"/>
    <w:basedOn w:val="Standard"/>
    <w:uiPriority w:val="1"/>
    <w:unhideWhenUsed/>
    <w:qFormat/>
    <w:pPr>
      <w:contextualSpacing/>
    </w:p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Anlage">
    <w:name w:val="Anlage"/>
    <w:basedOn w:val="Standard"/>
    <w:uiPriority w:val="10"/>
    <w:qFormat/>
    <w:rPr>
      <w:color w:val="7F7F7F" w:themeColor="text1" w:themeTint="80"/>
    </w:rPr>
  </w:style>
  <w:style w:type="paragraph" w:customStyle="1" w:styleId="Name">
    <w:name w:val="Name"/>
    <w:basedOn w:val="Standard"/>
    <w:uiPriority w:val="2"/>
    <w:qFormat/>
    <w:pPr>
      <w:spacing w:after="240" w:line="760" w:lineRule="exact"/>
    </w:pPr>
    <w:rPr>
      <w:rFonts w:asciiTheme="majorHAnsi" w:eastAsiaTheme="majorEastAsia" w:hAnsiTheme="majorHAnsi" w:cstheme="majorBidi"/>
      <w:sz w:val="72"/>
    </w:rPr>
  </w:style>
  <w:style w:type="paragraph" w:customStyle="1" w:styleId="WichtigerPunkt">
    <w:name w:val="Wichtiger Punkt"/>
    <w:basedOn w:val="Standard"/>
    <w:uiPriority w:val="2"/>
    <w:qFormat/>
    <w:pPr>
      <w:numPr>
        <w:numId w:val="15"/>
      </w:numPr>
      <w:spacing w:before="60" w:after="60"/>
    </w:pPr>
    <w:rPr>
      <w:color w:val="7F7F7F" w:themeColor="text1" w:themeTint="80"/>
      <w:sz w:val="26"/>
    </w:rPr>
  </w:style>
  <w:style w:type="paragraph" w:customStyle="1" w:styleId="Kontaktinformationen">
    <w:name w:val="Kontaktinformationen"/>
    <w:basedOn w:val="Standard"/>
    <w:uiPriority w:val="2"/>
    <w:qFormat/>
    <w:pPr>
      <w:spacing w:after="0"/>
    </w:pPr>
  </w:style>
  <w:style w:type="character" w:customStyle="1" w:styleId="berschrift1Zchn">
    <w:name w:val="Überschrift 1 Zchn"/>
    <w:basedOn w:val="Absatz-Standardschriftart"/>
    <w:link w:val="berschrift1"/>
    <w:uiPriority w:val="9"/>
    <w:rPr>
      <w:caps/>
      <w:color w:val="969696" w:themeColor="accent3"/>
      <w:sz w:val="20"/>
    </w:rPr>
  </w:style>
  <w:style w:type="paragraph" w:customStyle="1" w:styleId="Lebenslauf-Datum">
    <w:name w:val="Lebenslauf - Datum"/>
    <w:basedOn w:val="Standard"/>
    <w:uiPriority w:val="2"/>
    <w:qFormat/>
    <w:pPr>
      <w:keepNext/>
      <w:keepLines/>
      <w:spacing w:after="0"/>
    </w:pPr>
    <w:rPr>
      <w:sz w:val="18"/>
    </w:rPr>
  </w:style>
  <w:style w:type="paragraph" w:customStyle="1" w:styleId="Unterabschnitt">
    <w:name w:val="Unterabschnitt"/>
    <w:basedOn w:val="Standard"/>
    <w:uiPriority w:val="2"/>
    <w:qFormat/>
    <w:pPr>
      <w:keepNext/>
      <w:keepLines/>
      <w:spacing w:after="0"/>
    </w:pPr>
    <w:rPr>
      <w:b/>
      <w:bCs/>
      <w:sz w:val="18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Theme="majorHAnsi" w:eastAsiaTheme="majorEastAsia" w:hAnsiTheme="majorHAnsi" w:cstheme="majorBidi"/>
      <w:sz w:val="26"/>
    </w:rPr>
  </w:style>
  <w:style w:type="paragraph" w:customStyle="1" w:styleId="Beschreibung">
    <w:name w:val="Beschreibung"/>
    <w:basedOn w:val="Standard"/>
    <w:link w:val="Beschreibungszeichen"/>
    <w:uiPriority w:val="2"/>
    <w:qFormat/>
    <w:pPr>
      <w:spacing w:before="120" w:after="0"/>
    </w:pPr>
    <w:rPr>
      <w:rFonts w:asciiTheme="majorHAnsi" w:eastAsiaTheme="majorEastAsia" w:hAnsiTheme="majorHAnsi" w:cstheme="majorBidi"/>
      <w:sz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Theme="majorHAnsi" w:eastAsiaTheme="majorEastAsia" w:hAnsiTheme="majorHAnsi" w:cstheme="majorBidi"/>
      <w:b/>
      <w:bCs/>
      <w:color w:val="DDDDDD" w:themeColor="accent1"/>
    </w:rPr>
  </w:style>
  <w:style w:type="character" w:customStyle="1" w:styleId="Beschreibungszeichen">
    <w:name w:val="Beschreibungszeichen"/>
    <w:basedOn w:val="berschrift2Zchn"/>
    <w:link w:val="Beschreibung"/>
    <w:uiPriority w:val="2"/>
    <w:rPr>
      <w:rFonts w:asciiTheme="majorHAnsi" w:eastAsiaTheme="majorEastAsia" w:hAnsiTheme="majorHAnsi" w:cstheme="majorBidi"/>
      <w:sz w:val="26"/>
    </w:rPr>
  </w:style>
  <w:style w:type="paragraph" w:customStyle="1" w:styleId="Abschnittsberschrift">
    <w:name w:val="Abschnittsüberschrift"/>
    <w:basedOn w:val="Standard"/>
    <w:qFormat/>
    <w:rsid w:val="00031D7A"/>
    <w:pPr>
      <w:spacing w:after="60" w:line="240" w:lineRule="auto"/>
      <w:outlineLvl w:val="0"/>
    </w:pPr>
    <w:rPr>
      <w:caps/>
      <w:color w:val="auto"/>
      <w:sz w:val="22"/>
    </w:rPr>
  </w:style>
  <w:style w:type="paragraph" w:styleId="KeinLeerraum">
    <w:name w:val="No Spacing"/>
    <w:link w:val="KeinLeerraumZchn"/>
    <w:uiPriority w:val="1"/>
    <w:qFormat/>
    <w:pPr>
      <w:spacing w:after="0" w:line="240" w:lineRule="auto"/>
    </w:pPr>
    <w:rPr>
      <w:color w:val="auto"/>
      <w:sz w:val="22"/>
    </w:rPr>
  </w:style>
  <w:style w:type="character" w:customStyle="1" w:styleId="KeinLeerraumZchn">
    <w:name w:val="Kein Leerraum Zchn"/>
    <w:basedOn w:val="Absatz-Standardschriftart"/>
    <w:link w:val="KeinLeerraum"/>
    <w:uiPriority w:val="1"/>
    <w:rPr>
      <w:rFonts w:asciiTheme="minorHAnsi" w:eastAsiaTheme="minorEastAsia" w:hAnsiTheme="minorHAnsi" w:cstheme="minorBidi"/>
      <w:color w:val="auto"/>
      <w:sz w:val="22"/>
    </w:rPr>
  </w:style>
  <w:style w:type="paragraph" w:styleId="Listenabsatz">
    <w:name w:val="List Paragraph"/>
    <w:basedOn w:val="Standard"/>
    <w:uiPriority w:val="34"/>
    <w:qFormat/>
    <w:rsid w:val="006211F1"/>
    <w:pPr>
      <w:spacing w:after="0" w:line="240" w:lineRule="auto"/>
      <w:ind w:left="720"/>
      <w:contextualSpacing/>
    </w:pPr>
    <w:rPr>
      <w:rFonts w:ascii="Helvetica Neue" w:eastAsia="Times New Roman" w:hAnsi="Helvetica Neue" w:cs="Times New Roman"/>
      <w:color w:val="auto"/>
      <w:sz w:val="22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A065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A065C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A065C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A065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A065C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A06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A06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7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96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B99EFAC9B944F03A43E8D7292417C9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E16297-045E-4548-8F82-4098563382CD}"/>
      </w:docPartPr>
      <w:docPartBody>
        <w:p w:rsidR="007E01BD" w:rsidRDefault="00FF07D7">
          <w:pPr>
            <w:pStyle w:val="BB99EFAC9B944F03A43E8D7292417C91"/>
          </w:pPr>
          <w:r>
            <w:rPr>
              <w:rStyle w:val="Platzhaltertext"/>
            </w:rPr>
            <w:t>Geben Sie einen beliebigen Inhalt ein, der wiederholt werden soll, einschließlich anderer Inhaltssteuerelemente. Sie können dieses Steuerelement auch um Tabellenzeilen einfügen, um Teile einer Tabelle zu wiederholen.</w:t>
          </w:r>
        </w:p>
      </w:docPartBody>
    </w:docPart>
    <w:docPart>
      <w:docPartPr>
        <w:name w:val="8381FAA3C6F24EA3886144C3B76DED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AB1FFB-FCC2-4CA5-9D0C-6D58E0E9E9ED}"/>
      </w:docPartPr>
      <w:docPartBody>
        <w:p w:rsidR="007E01BD" w:rsidRDefault="00FF07D7">
          <w:pPr>
            <w:pStyle w:val="8381FAA3C6F24EA3886144C3B76DEDC1"/>
          </w:pPr>
          <w:r w:rsidRPr="00066CBD">
            <w:rPr>
              <w:rStyle w:val="Platzhalt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B43BD6183ABC46F7B8C2E34C509442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8E62BB-B337-468A-B0DA-86F6836DC843}"/>
      </w:docPartPr>
      <w:docPartBody>
        <w:p w:rsidR="007E01BD" w:rsidRDefault="00FF07D7">
          <w:pPr>
            <w:pStyle w:val="B43BD6183ABC46F7B8C2E34C5094425E"/>
          </w:pPr>
          <w:r>
            <w:t>[Ihr Name]</w:t>
          </w:r>
        </w:p>
      </w:docPartBody>
    </w:docPart>
    <w:docPart>
      <w:docPartPr>
        <w:name w:val="DB290E7C48DD49399CFEC2AC54B630C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33AE71-4BE7-4BBB-A987-9EE769BF0588}"/>
      </w:docPartPr>
      <w:docPartBody>
        <w:p w:rsidR="007E01BD" w:rsidRDefault="00FF07D7" w:rsidP="00FF07D7">
          <w:pPr>
            <w:pStyle w:val="DB290E7C48DD49399CFEC2AC54B630C6"/>
          </w:pPr>
          <w:r>
            <w:rPr>
              <w:rStyle w:val="Platzhaltertext"/>
            </w:rPr>
            <w:t>Geben Sie einen beliebigen Inhalt ein, der wiederholt werden soll, einschließlich anderer Inhaltssteuerelemente. Sie können dieses Steuerelement auch um Tabellenzeilen einfügen, um Teile einer Tabelle zu wiederholen.</w:t>
          </w:r>
        </w:p>
      </w:docPartBody>
    </w:docPart>
    <w:docPart>
      <w:docPartPr>
        <w:name w:val="37268E1436854B74AD4F6EDA5FA18E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D2D4DC-0C92-41F7-A8B0-B319EB82377D}"/>
      </w:docPartPr>
      <w:docPartBody>
        <w:p w:rsidR="007E01BD" w:rsidRDefault="00FF07D7" w:rsidP="00FF07D7">
          <w:pPr>
            <w:pStyle w:val="37268E1436854B74AD4F6EDA5FA18EFD"/>
          </w:pPr>
          <w:r w:rsidRPr="00066CBD">
            <w:rPr>
              <w:rStyle w:val="Platzhalt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683115A28ED435EB8018828BE1CC4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AEB8C2-9528-4D45-9624-6561E8DAB25E}"/>
      </w:docPartPr>
      <w:docPartBody>
        <w:p w:rsidR="007E01BD" w:rsidRDefault="00FF07D7" w:rsidP="00FF07D7">
          <w:pPr>
            <w:pStyle w:val="A683115A28ED435EB8018828BE1CC410"/>
          </w:pPr>
          <w:r>
            <w:rPr>
              <w:rStyle w:val="Platzhaltertext"/>
            </w:rPr>
            <w:t>Geben Sie einen beliebigen Inhalt ein, der wiederholt werden soll, einschließlich anderer Inhaltssteuerelemente. Sie können dieses Steuerelement auch um Tabellenzeilen einfügen, um Teile einer Tabelle zu wiederholen.</w:t>
          </w:r>
        </w:p>
      </w:docPartBody>
    </w:docPart>
    <w:docPart>
      <w:docPartPr>
        <w:name w:val="F7F0083DAA0D486B9E62711A12CE15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010EE46-2C50-442A-8074-D76F8E4FF571}"/>
      </w:docPartPr>
      <w:docPartBody>
        <w:p w:rsidR="007E01BD" w:rsidRDefault="00FF07D7" w:rsidP="00FF07D7">
          <w:pPr>
            <w:pStyle w:val="F7F0083DAA0D486B9E62711A12CE159F"/>
          </w:pPr>
          <w:r w:rsidRPr="00066CBD">
            <w:rPr>
              <w:rStyle w:val="Platzhalt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DDAD92375BFA4E3A936C51892FB068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4A10DB-71CA-4F42-A76F-0225B634726E}"/>
      </w:docPartPr>
      <w:docPartBody>
        <w:p w:rsidR="007E01BD" w:rsidRDefault="00FF07D7" w:rsidP="00FF07D7">
          <w:pPr>
            <w:pStyle w:val="DDAD92375BFA4E3A936C51892FB068C4"/>
          </w:pPr>
          <w:r>
            <w:rPr>
              <w:rStyle w:val="Platzhaltertext"/>
            </w:rPr>
            <w:t>Geben Sie einen beliebigen Inhalt ein, der wiederholt werden soll, einschließlich anderer Inhaltssteuerelemente. Sie können dieses Steuerelement auch um Tabellenzeilen einfügen, um Teile einer Tabelle zu wiederholen.</w:t>
          </w:r>
        </w:p>
      </w:docPartBody>
    </w:docPart>
    <w:docPart>
      <w:docPartPr>
        <w:name w:val="1EEA50BDBB7646F6BA95F6985F02A1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C93B07-BF24-40F8-A158-9E3833AC3746}"/>
      </w:docPartPr>
      <w:docPartBody>
        <w:p w:rsidR="00DF4E15" w:rsidRDefault="00BC7307" w:rsidP="00BC7307">
          <w:pPr>
            <w:pStyle w:val="1EEA50BDBB7646F6BA95F6985F02A100"/>
          </w:pPr>
          <w:r w:rsidRPr="00066CBD">
            <w:rPr>
              <w:rStyle w:val="Platzhalt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7B03366EEB04B468D7D793715F1CFE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79DDDAA-7C20-4FD3-A44C-0FCC1A3DFCA5}"/>
      </w:docPartPr>
      <w:docPartBody>
        <w:p w:rsidR="00DF4E15" w:rsidRDefault="00BC7307" w:rsidP="00BC7307">
          <w:pPr>
            <w:pStyle w:val="A7B03366EEB04B468D7D793715F1CFE1"/>
          </w:pPr>
          <w:r>
            <w:rPr>
              <w:rStyle w:val="Platzhaltertext"/>
            </w:rPr>
            <w:t>Geben Sie einen beliebigen Inhalt ein, der wiederholt werden soll, einschließlich anderer Inhaltssteuerelemente. Sie können dieses Steuerelement auch um Tabellenzeilen einfügen, um Teile einer Tabelle zu wiederholen.</w:t>
          </w:r>
        </w:p>
      </w:docPartBody>
    </w:docPart>
    <w:docPart>
      <w:docPartPr>
        <w:name w:val="A9A67148D7EB4B8D9A1684FA0F50B6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51A4CCF-A1A0-407C-A66C-5063E3C8FE8D}"/>
      </w:docPartPr>
      <w:docPartBody>
        <w:p w:rsidR="00DF4E15" w:rsidRDefault="00BC7307" w:rsidP="00BC7307">
          <w:pPr>
            <w:pStyle w:val="A9A67148D7EB4B8D9A1684FA0F50B631"/>
          </w:pPr>
          <w:r>
            <w:rPr>
              <w:rStyle w:val="Platzhaltertext"/>
            </w:rPr>
            <w:t>Geben Sie einen beliebigen Inhalt ein, der wiederholt werden soll, einschließlich anderer Inhaltssteuerelemente. Sie können dieses Steuerelement auch um Tabellenzeilen einfügen, um Teile einer Tabelle zu wiederholen.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swiss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C47AB0"/>
    <w:multiLevelType w:val="hybridMultilevel"/>
    <w:tmpl w:val="F01A9C8C"/>
    <w:lvl w:ilvl="0" w:tplc="57D29E20">
      <w:start w:val="1"/>
      <w:numFmt w:val="bullet"/>
      <w:pStyle w:val="Aufzhlungszeichen"/>
      <w:lvlText w:val="&gt;"/>
      <w:lvlJc w:val="left"/>
      <w:pPr>
        <w:tabs>
          <w:tab w:val="num" w:pos="216"/>
        </w:tabs>
        <w:ind w:left="216" w:hanging="216"/>
      </w:pPr>
      <w:rPr>
        <w:rFonts w:ascii="Calibri" w:hAnsi="Calibri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7D7"/>
    <w:rsid w:val="007B39A5"/>
    <w:rsid w:val="007E01BD"/>
    <w:rsid w:val="00914587"/>
    <w:rsid w:val="00BC7307"/>
    <w:rsid w:val="00CD10AC"/>
    <w:rsid w:val="00DF4E15"/>
    <w:rsid w:val="00FF0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460476BF66C84D6AB36616BA75F497FE">
    <w:name w:val="460476BF66C84D6AB36616BA75F497FE"/>
  </w:style>
  <w:style w:type="character" w:styleId="Platzhaltertext">
    <w:name w:val="Placeholder Text"/>
    <w:basedOn w:val="Absatz-Standardschriftart"/>
    <w:uiPriority w:val="99"/>
    <w:semiHidden/>
    <w:rsid w:val="00BC7307"/>
    <w:rPr>
      <w:color w:val="808080"/>
    </w:rPr>
  </w:style>
  <w:style w:type="paragraph" w:customStyle="1" w:styleId="BB99EFAC9B944F03A43E8D7292417C91">
    <w:name w:val="BB99EFAC9B944F03A43E8D7292417C91"/>
  </w:style>
  <w:style w:type="paragraph" w:customStyle="1" w:styleId="8381FAA3C6F24EA3886144C3B76DEDC1">
    <w:name w:val="8381FAA3C6F24EA3886144C3B76DEDC1"/>
  </w:style>
  <w:style w:type="paragraph" w:customStyle="1" w:styleId="C0C2BAF51DF44B118490065406FF4F16">
    <w:name w:val="C0C2BAF51DF44B118490065406FF4F16"/>
  </w:style>
  <w:style w:type="paragraph" w:customStyle="1" w:styleId="B8C0DC5DA91A41618D327F9A18B97971">
    <w:name w:val="B8C0DC5DA91A41618D327F9A18B97971"/>
  </w:style>
  <w:style w:type="paragraph" w:customStyle="1" w:styleId="8288DFE558314DAF88F54FC92B3D7909">
    <w:name w:val="8288DFE558314DAF88F54FC92B3D7909"/>
  </w:style>
  <w:style w:type="paragraph" w:styleId="Aufzhlungszeichen">
    <w:name w:val="List Bullet"/>
    <w:basedOn w:val="Standard"/>
    <w:uiPriority w:val="1"/>
    <w:unhideWhenUsed/>
    <w:qFormat/>
    <w:pPr>
      <w:numPr>
        <w:numId w:val="1"/>
      </w:numPr>
      <w:spacing w:after="480" w:line="300" w:lineRule="auto"/>
      <w:contextualSpacing/>
    </w:pPr>
    <w:rPr>
      <w:rFonts w:eastAsiaTheme="minorHAnsi"/>
      <w:color w:val="000000" w:themeColor="text1"/>
      <w:sz w:val="20"/>
      <w:szCs w:val="20"/>
      <w:lang w:val="de-DE"/>
    </w:rPr>
  </w:style>
  <w:style w:type="paragraph" w:customStyle="1" w:styleId="72DC6B7B16684D7995FB732763B7C373">
    <w:name w:val="72DC6B7B16684D7995FB732763B7C373"/>
  </w:style>
  <w:style w:type="paragraph" w:customStyle="1" w:styleId="3AC5EB01CE594EAC8BA307360E19EE4E">
    <w:name w:val="3AC5EB01CE594EAC8BA307360E19EE4E"/>
  </w:style>
  <w:style w:type="paragraph" w:customStyle="1" w:styleId="1DC5286B169A406F9A323A3F713BF974">
    <w:name w:val="1DC5286B169A406F9A323A3F713BF974"/>
  </w:style>
  <w:style w:type="paragraph" w:customStyle="1" w:styleId="DC4833FCB96A46C9A63FADBA1FA339A7">
    <w:name w:val="DC4833FCB96A46C9A63FADBA1FA339A7"/>
  </w:style>
  <w:style w:type="paragraph" w:customStyle="1" w:styleId="B43BD6183ABC46F7B8C2E34C5094425E">
    <w:name w:val="B43BD6183ABC46F7B8C2E34C5094425E"/>
  </w:style>
  <w:style w:type="paragraph" w:customStyle="1" w:styleId="1C6E2244C6D34A94879C1DF398EB70DD">
    <w:name w:val="1C6E2244C6D34A94879C1DF398EB70DD"/>
  </w:style>
  <w:style w:type="paragraph" w:customStyle="1" w:styleId="DB290E7C48DD49399CFEC2AC54B630C6">
    <w:name w:val="DB290E7C48DD49399CFEC2AC54B630C6"/>
    <w:rsid w:val="00FF07D7"/>
  </w:style>
  <w:style w:type="paragraph" w:customStyle="1" w:styleId="16891D6A16C449C19029A535FC9B3FE2">
    <w:name w:val="16891D6A16C449C19029A535FC9B3FE2"/>
    <w:rsid w:val="00FF07D7"/>
  </w:style>
  <w:style w:type="paragraph" w:customStyle="1" w:styleId="962D4EEDA8F04A2A81464B6E8A49870A">
    <w:name w:val="962D4EEDA8F04A2A81464B6E8A49870A"/>
    <w:rsid w:val="00FF07D7"/>
  </w:style>
  <w:style w:type="paragraph" w:customStyle="1" w:styleId="50DD97F839554E348EE9FE7408015541">
    <w:name w:val="50DD97F839554E348EE9FE7408015541"/>
    <w:rsid w:val="00FF07D7"/>
  </w:style>
  <w:style w:type="paragraph" w:customStyle="1" w:styleId="313129E950784727ADD36D0454FD4051">
    <w:name w:val="313129E950784727ADD36D0454FD4051"/>
    <w:rsid w:val="00FF07D7"/>
  </w:style>
  <w:style w:type="paragraph" w:customStyle="1" w:styleId="B72BA5D678C34DE1ADE53BA142DA5803">
    <w:name w:val="B72BA5D678C34DE1ADE53BA142DA5803"/>
    <w:rsid w:val="00FF07D7"/>
  </w:style>
  <w:style w:type="paragraph" w:customStyle="1" w:styleId="CE844B86664442088C104E437DFE638B">
    <w:name w:val="CE844B86664442088C104E437DFE638B"/>
    <w:rsid w:val="00FF07D7"/>
  </w:style>
  <w:style w:type="paragraph" w:customStyle="1" w:styleId="7B145B4547964FDF99955B5C9F016088">
    <w:name w:val="7B145B4547964FDF99955B5C9F016088"/>
    <w:rsid w:val="00FF07D7"/>
  </w:style>
  <w:style w:type="paragraph" w:customStyle="1" w:styleId="3DEBCAA74C0C4D72A7DFBD4CC7A12144">
    <w:name w:val="3DEBCAA74C0C4D72A7DFBD4CC7A12144"/>
    <w:rsid w:val="00FF07D7"/>
  </w:style>
  <w:style w:type="paragraph" w:customStyle="1" w:styleId="6A93658D396341DC9F8FC893DAF2ABD8">
    <w:name w:val="6A93658D396341DC9F8FC893DAF2ABD8"/>
    <w:rsid w:val="00FF07D7"/>
  </w:style>
  <w:style w:type="paragraph" w:customStyle="1" w:styleId="C1A7DAD50A4B4A82B48BE01D7533B64E">
    <w:name w:val="C1A7DAD50A4B4A82B48BE01D7533B64E"/>
    <w:rsid w:val="00FF07D7"/>
  </w:style>
  <w:style w:type="paragraph" w:customStyle="1" w:styleId="B1C13D73D74D4788817C03FDBA22A8D2">
    <w:name w:val="B1C13D73D74D4788817C03FDBA22A8D2"/>
    <w:rsid w:val="00FF07D7"/>
  </w:style>
  <w:style w:type="paragraph" w:customStyle="1" w:styleId="E5F41EDB05DA499DBC125349B816D61E">
    <w:name w:val="E5F41EDB05DA499DBC125349B816D61E"/>
    <w:rsid w:val="00FF07D7"/>
  </w:style>
  <w:style w:type="paragraph" w:customStyle="1" w:styleId="35B3ECB1ACAF49478F276F8DAD48F648">
    <w:name w:val="35B3ECB1ACAF49478F276F8DAD48F648"/>
    <w:rsid w:val="00FF07D7"/>
  </w:style>
  <w:style w:type="paragraph" w:customStyle="1" w:styleId="E1A0AF73F1F6478E888631E230926EE1">
    <w:name w:val="E1A0AF73F1F6478E888631E230926EE1"/>
    <w:rsid w:val="00FF07D7"/>
  </w:style>
  <w:style w:type="paragraph" w:customStyle="1" w:styleId="E133349B1B0D47EA871E71D353595A7D">
    <w:name w:val="E133349B1B0D47EA871E71D353595A7D"/>
    <w:rsid w:val="00FF07D7"/>
  </w:style>
  <w:style w:type="paragraph" w:customStyle="1" w:styleId="18E9D191AB764DA19FA491390D308873">
    <w:name w:val="18E9D191AB764DA19FA491390D308873"/>
    <w:rsid w:val="00FF07D7"/>
  </w:style>
  <w:style w:type="paragraph" w:customStyle="1" w:styleId="A00BB4EEBB2A46B19C6ADF9B42A7C8D3">
    <w:name w:val="A00BB4EEBB2A46B19C6ADF9B42A7C8D3"/>
    <w:rsid w:val="00FF07D7"/>
  </w:style>
  <w:style w:type="paragraph" w:customStyle="1" w:styleId="6AD53ED6CD884867856DE5359635B7E4">
    <w:name w:val="6AD53ED6CD884867856DE5359635B7E4"/>
    <w:rsid w:val="00FF07D7"/>
  </w:style>
  <w:style w:type="paragraph" w:customStyle="1" w:styleId="C5A228406F814813B5720C9BB1E5853C">
    <w:name w:val="C5A228406F814813B5720C9BB1E5853C"/>
    <w:rsid w:val="00FF07D7"/>
  </w:style>
  <w:style w:type="paragraph" w:customStyle="1" w:styleId="597B0CBD79B54CB2872EE994F10852E6">
    <w:name w:val="597B0CBD79B54CB2872EE994F10852E6"/>
    <w:rsid w:val="00FF07D7"/>
  </w:style>
  <w:style w:type="paragraph" w:customStyle="1" w:styleId="BB75CA8E16E84BEEBB5D2104C5DF43CA">
    <w:name w:val="BB75CA8E16E84BEEBB5D2104C5DF43CA"/>
    <w:rsid w:val="00FF07D7"/>
  </w:style>
  <w:style w:type="paragraph" w:customStyle="1" w:styleId="37268E1436854B74AD4F6EDA5FA18EFD">
    <w:name w:val="37268E1436854B74AD4F6EDA5FA18EFD"/>
    <w:rsid w:val="00FF07D7"/>
  </w:style>
  <w:style w:type="paragraph" w:customStyle="1" w:styleId="A683115A28ED435EB8018828BE1CC410">
    <w:name w:val="A683115A28ED435EB8018828BE1CC410"/>
    <w:rsid w:val="00FF07D7"/>
  </w:style>
  <w:style w:type="paragraph" w:customStyle="1" w:styleId="9317A36DD15C48AFBB0D60AEC36B9647">
    <w:name w:val="9317A36DD15C48AFBB0D60AEC36B9647"/>
    <w:rsid w:val="00FF07D7"/>
  </w:style>
  <w:style w:type="paragraph" w:customStyle="1" w:styleId="F7F0083DAA0D486B9E62711A12CE159F">
    <w:name w:val="F7F0083DAA0D486B9E62711A12CE159F"/>
    <w:rsid w:val="00FF07D7"/>
  </w:style>
  <w:style w:type="paragraph" w:customStyle="1" w:styleId="DDAD92375BFA4E3A936C51892FB068C4">
    <w:name w:val="DDAD92375BFA4E3A936C51892FB068C4"/>
    <w:rsid w:val="00FF07D7"/>
  </w:style>
  <w:style w:type="paragraph" w:customStyle="1" w:styleId="DDB2A6A5C24F4BFFAEDB2E7654923D72">
    <w:name w:val="DDB2A6A5C24F4BFFAEDB2E7654923D72"/>
    <w:rsid w:val="00FF07D7"/>
  </w:style>
  <w:style w:type="paragraph" w:customStyle="1" w:styleId="C13535CAA4AE40EBBAB3728FC52349BC">
    <w:name w:val="C13535CAA4AE40EBBAB3728FC52349BC"/>
    <w:rsid w:val="00FF07D7"/>
  </w:style>
  <w:style w:type="paragraph" w:customStyle="1" w:styleId="55F68B81B3484F81B4EBC8C69ACFD6D0">
    <w:name w:val="55F68B81B3484F81B4EBC8C69ACFD6D0"/>
    <w:rsid w:val="007B39A5"/>
  </w:style>
  <w:style w:type="paragraph" w:customStyle="1" w:styleId="747423F3B3CB4D379D961D71E2F72AF5">
    <w:name w:val="747423F3B3CB4D379D961D71E2F72AF5"/>
    <w:rsid w:val="007B39A5"/>
  </w:style>
  <w:style w:type="paragraph" w:customStyle="1" w:styleId="CBB5CDE23A2B462AB93FC53401AAD1D9">
    <w:name w:val="CBB5CDE23A2B462AB93FC53401AAD1D9"/>
    <w:rsid w:val="00CD10AC"/>
  </w:style>
  <w:style w:type="paragraph" w:customStyle="1" w:styleId="9E4E6B55692045459B6762C76F7665F6">
    <w:name w:val="9E4E6B55692045459B6762C76F7665F6"/>
    <w:rsid w:val="00CD10AC"/>
  </w:style>
  <w:style w:type="paragraph" w:customStyle="1" w:styleId="850AC32320B746F5AFDFA0DC9E680E5A">
    <w:name w:val="850AC32320B746F5AFDFA0DC9E680E5A"/>
    <w:rsid w:val="00CD10AC"/>
  </w:style>
  <w:style w:type="paragraph" w:customStyle="1" w:styleId="34F003C0BDB14BCEB01D7D1C56222BC7">
    <w:name w:val="34F003C0BDB14BCEB01D7D1C56222BC7"/>
    <w:rsid w:val="00914587"/>
  </w:style>
  <w:style w:type="paragraph" w:customStyle="1" w:styleId="6D39F8700B084C8DA64BAE35B5B0BE76">
    <w:name w:val="6D39F8700B084C8DA64BAE35B5B0BE76"/>
    <w:rsid w:val="00914587"/>
  </w:style>
  <w:style w:type="paragraph" w:customStyle="1" w:styleId="1EEA50BDBB7646F6BA95F6985F02A100">
    <w:name w:val="1EEA50BDBB7646F6BA95F6985F02A100"/>
    <w:rsid w:val="00BC7307"/>
  </w:style>
  <w:style w:type="paragraph" w:customStyle="1" w:styleId="A7B03366EEB04B468D7D793715F1CFE1">
    <w:name w:val="A7B03366EEB04B468D7D793715F1CFE1"/>
    <w:rsid w:val="00BC7307"/>
  </w:style>
  <w:style w:type="paragraph" w:customStyle="1" w:styleId="A9A67148D7EB4B8D9A1684FA0F50B631">
    <w:name w:val="A9A67148D7EB4B8D9A1684FA0F50B631"/>
    <w:rsid w:val="00BC73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Resume and Cover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Resume-Letter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>Müllereiweg
8352 Bolzenhausen
Geburtstag: 27.08.2002
Nationalität: CH/UK
Zivilstand: ledig </CompanyAddress>
  <CompanyPhone>&gt;Tel. 075 652 21 47</CompanyPhone>
  <CompanyFax/>
  <CompanyEmail>E-Mail: toby.miller@gmx.tv</CompanyEmail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81F95D4-14B6-434A-BF16-E47A3240C9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3E854-4722-4D70-9712-C34CA1DCB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1E31FE75.dotm</Template>
  <TotalTime>0</TotalTime>
  <Pages>1</Pages>
  <Words>80</Words>
  <Characters>510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Vorname Nachname</dc:creator>
  <cp:keywords/>
  <cp:lastModifiedBy>Bader Michael</cp:lastModifiedBy>
  <cp:revision>23</cp:revision>
  <dcterms:created xsi:type="dcterms:W3CDTF">2022-10-27T12:27:00Z</dcterms:created>
  <dcterms:modified xsi:type="dcterms:W3CDTF">2023-03-27T11:57:00Z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TC028350659991</vt:lpwstr>
  </property>
</Properties>
</file>